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252" w:type="dxa"/>
        <w:tblLayout w:type="fixed"/>
        <w:tblLook w:val="0000"/>
      </w:tblPr>
      <w:tblGrid>
        <w:gridCol w:w="5760"/>
        <w:gridCol w:w="4320"/>
      </w:tblGrid>
      <w:tr w:rsidR="00CE76C7" w:rsidRPr="00EA26FE">
        <w:tc>
          <w:tcPr>
            <w:tcW w:w="5760" w:type="dxa"/>
          </w:tcPr>
          <w:p w:rsidR="00CE76C7" w:rsidRPr="00EA26FE" w:rsidRDefault="00CE76C7">
            <w:pPr>
              <w:tabs>
                <w:tab w:val="left" w:pos="8100"/>
              </w:tabs>
              <w:snapToGrid w:val="0"/>
              <w:jc w:val="both"/>
            </w:pPr>
            <w:bookmarkStart w:id="0" w:name="_GoBack"/>
            <w:bookmarkEnd w:id="0"/>
            <w:r w:rsidRPr="00EA26FE">
              <w:t>Опубликована в сети</w:t>
            </w:r>
          </w:p>
          <w:p w:rsidR="00CE76C7" w:rsidRPr="00EA26FE" w:rsidRDefault="00CE76C7">
            <w:pPr>
              <w:tabs>
                <w:tab w:val="left" w:pos="8100"/>
              </w:tabs>
              <w:jc w:val="both"/>
            </w:pPr>
            <w:r w:rsidRPr="00EA26FE">
              <w:t xml:space="preserve">«Интернет» </w:t>
            </w:r>
          </w:p>
          <w:p w:rsidR="00CE76C7" w:rsidRPr="00EA26FE" w:rsidRDefault="00CE76C7">
            <w:pPr>
              <w:tabs>
                <w:tab w:val="left" w:pos="8100"/>
              </w:tabs>
              <w:jc w:val="both"/>
            </w:pPr>
            <w:r w:rsidRPr="00EA26FE">
              <w:t>на сайте «</w:t>
            </w:r>
            <w:hyperlink r:id="rId7" w:history="1">
              <w:r w:rsidRPr="00EA26FE">
                <w:rPr>
                  <w:rStyle w:val="Hyperlink"/>
                  <w:color w:val="auto"/>
                </w:rPr>
                <w:t>www</w:t>
              </w:r>
            </w:hyperlink>
            <w:hyperlink r:id="rId8" w:history="1">
              <w:r w:rsidRPr="00EA26FE">
                <w:rPr>
                  <w:rStyle w:val="Hyperlink"/>
                  <w:color w:val="auto"/>
                </w:rPr>
                <w:t>.</w:t>
              </w:r>
            </w:hyperlink>
            <w:hyperlink r:id="rId9" w:history="1">
              <w:r w:rsidRPr="00EA26FE">
                <w:rPr>
                  <w:rStyle w:val="Hyperlink"/>
                  <w:color w:val="auto"/>
                </w:rPr>
                <w:t>dalpiterstroy</w:t>
              </w:r>
            </w:hyperlink>
            <w:hyperlink r:id="rId10" w:history="1">
              <w:r w:rsidRPr="00EA26FE">
                <w:rPr>
                  <w:rStyle w:val="Hyperlink"/>
                  <w:color w:val="auto"/>
                </w:rPr>
                <w:t>.</w:t>
              </w:r>
            </w:hyperlink>
            <w:hyperlink r:id="rId11" w:history="1">
              <w:r w:rsidRPr="00EA26FE">
                <w:rPr>
                  <w:rStyle w:val="Hyperlink"/>
                  <w:color w:val="auto"/>
                </w:rPr>
                <w:t>ru</w:t>
              </w:r>
            </w:hyperlink>
            <w:r w:rsidRPr="00EA26FE">
              <w:t xml:space="preserve">» </w:t>
            </w:r>
          </w:p>
          <w:p w:rsidR="00CE76C7" w:rsidRPr="00EA26FE" w:rsidRDefault="00CE76C7" w:rsidP="00AF266E">
            <w:pPr>
              <w:tabs>
                <w:tab w:val="left" w:pos="8100"/>
              </w:tabs>
              <w:jc w:val="both"/>
            </w:pPr>
          </w:p>
        </w:tc>
        <w:tc>
          <w:tcPr>
            <w:tcW w:w="4320" w:type="dxa"/>
          </w:tcPr>
          <w:p w:rsidR="00CE76C7" w:rsidRPr="00EA26FE" w:rsidRDefault="00CE76C7">
            <w:pPr>
              <w:tabs>
                <w:tab w:val="left" w:pos="8100"/>
              </w:tabs>
              <w:snapToGrid w:val="0"/>
              <w:jc w:val="both"/>
            </w:pPr>
            <w:r w:rsidRPr="00EA26FE">
              <w:t>Утверждаю</w:t>
            </w:r>
          </w:p>
          <w:p w:rsidR="00CE76C7" w:rsidRPr="00EA26FE" w:rsidRDefault="00CE76C7">
            <w:pPr>
              <w:tabs>
                <w:tab w:val="left" w:pos="8100"/>
              </w:tabs>
              <w:jc w:val="both"/>
            </w:pPr>
            <w:r w:rsidRPr="00EA26FE">
              <w:t>Директор</w:t>
            </w:r>
          </w:p>
          <w:p w:rsidR="00CE76C7" w:rsidRPr="00EA26FE" w:rsidRDefault="00CE76C7">
            <w:pPr>
              <w:tabs>
                <w:tab w:val="left" w:pos="8100"/>
              </w:tabs>
              <w:jc w:val="both"/>
            </w:pPr>
            <w:r w:rsidRPr="00EA26FE">
              <w:t>Общества с ограниченной</w:t>
            </w:r>
          </w:p>
          <w:p w:rsidR="00CE76C7" w:rsidRPr="00EA26FE" w:rsidRDefault="00CE76C7">
            <w:pPr>
              <w:tabs>
                <w:tab w:val="left" w:pos="8100"/>
              </w:tabs>
              <w:jc w:val="both"/>
            </w:pPr>
            <w:r w:rsidRPr="00EA26FE">
              <w:t xml:space="preserve"> ответственностью</w:t>
            </w:r>
          </w:p>
          <w:p w:rsidR="00CE76C7" w:rsidRPr="00EA26FE" w:rsidRDefault="00CE76C7">
            <w:pPr>
              <w:tabs>
                <w:tab w:val="left" w:pos="8100"/>
              </w:tabs>
              <w:jc w:val="both"/>
            </w:pPr>
            <w:r w:rsidRPr="00EA26FE">
              <w:t>«Строительная компания</w:t>
            </w:r>
          </w:p>
          <w:p w:rsidR="00CE76C7" w:rsidRPr="00EA26FE" w:rsidRDefault="00CE76C7">
            <w:pPr>
              <w:tabs>
                <w:tab w:val="left" w:pos="8100"/>
              </w:tabs>
              <w:jc w:val="both"/>
            </w:pPr>
            <w:r w:rsidRPr="00EA26FE">
              <w:t xml:space="preserve"> «Дальпитерстрой»</w:t>
            </w:r>
          </w:p>
          <w:p w:rsidR="00CE76C7" w:rsidRPr="00EA26FE" w:rsidRDefault="00CE76C7">
            <w:pPr>
              <w:tabs>
                <w:tab w:val="left" w:pos="8100"/>
              </w:tabs>
              <w:jc w:val="both"/>
            </w:pPr>
          </w:p>
          <w:p w:rsidR="00CE76C7" w:rsidRPr="00EA26FE" w:rsidRDefault="00CE76C7">
            <w:pPr>
              <w:tabs>
                <w:tab w:val="left" w:pos="8100"/>
              </w:tabs>
              <w:jc w:val="both"/>
            </w:pPr>
            <w:r w:rsidRPr="00EA26FE">
              <w:t xml:space="preserve"> _______________А.А. Скоров</w:t>
            </w:r>
          </w:p>
          <w:p w:rsidR="00CE76C7" w:rsidRPr="00EA26FE" w:rsidRDefault="00CE76C7" w:rsidP="00F93282">
            <w:pPr>
              <w:jc w:val="both"/>
            </w:pPr>
          </w:p>
        </w:tc>
      </w:tr>
    </w:tbl>
    <w:p w:rsidR="00CE76C7" w:rsidRPr="00EA26FE" w:rsidRDefault="00CE76C7">
      <w:pPr>
        <w:tabs>
          <w:tab w:val="left" w:pos="8100"/>
        </w:tabs>
        <w:jc w:val="center"/>
        <w:rPr>
          <w:b/>
        </w:rPr>
      </w:pPr>
      <w:r w:rsidRPr="00EA26FE">
        <w:rPr>
          <w:b/>
        </w:rPr>
        <w:t>Общество с ограниченной ответственностью</w:t>
      </w:r>
    </w:p>
    <w:p w:rsidR="00CE76C7" w:rsidRPr="00EA26FE" w:rsidRDefault="00CE76C7">
      <w:pPr>
        <w:jc w:val="center"/>
        <w:rPr>
          <w:b/>
        </w:rPr>
      </w:pPr>
      <w:r w:rsidRPr="00EA26FE">
        <w:rPr>
          <w:b/>
        </w:rPr>
        <w:t>«Строительная компания «Дальпитерстрой»</w:t>
      </w:r>
    </w:p>
    <w:p w:rsidR="00CE76C7" w:rsidRPr="00EA26FE" w:rsidRDefault="00CE76C7">
      <w:pPr>
        <w:jc w:val="center"/>
        <w:rPr>
          <w:b/>
        </w:rPr>
      </w:pPr>
      <w:r w:rsidRPr="00EA26FE">
        <w:rPr>
          <w:b/>
        </w:rPr>
        <w:t>ПРОЕКТНАЯ ДЕКЛАРАЦИЯ</w:t>
      </w:r>
    </w:p>
    <w:p w:rsidR="00CE76C7" w:rsidRPr="00BA0B7D" w:rsidRDefault="00CE76C7" w:rsidP="00BC3EC1">
      <w:pPr>
        <w:jc w:val="center"/>
      </w:pPr>
      <w:r w:rsidRPr="00EA26FE">
        <w:t xml:space="preserve">по строительству </w:t>
      </w:r>
      <w:r>
        <w:t xml:space="preserve">комплекса жилых домов и объектов инфраструктуры: </w:t>
      </w:r>
      <w:r w:rsidRPr="00EA26FE">
        <w:t xml:space="preserve">жилого </w:t>
      </w:r>
      <w:r>
        <w:t xml:space="preserve">дома со </w:t>
      </w:r>
      <w:r w:rsidRPr="00EA26FE">
        <w:t>встроенными помещениями</w:t>
      </w:r>
      <w:r>
        <w:t xml:space="preserve"> и подземной автостоянкой корпус 26 (</w:t>
      </w:r>
      <w:r>
        <w:rPr>
          <w:lang w:val="en-US"/>
        </w:rPr>
        <w:t>V</w:t>
      </w:r>
      <w:r>
        <w:t xml:space="preserve"> этап строительства)</w:t>
      </w:r>
    </w:p>
    <w:p w:rsidR="00CE76C7" w:rsidRPr="00EA26FE" w:rsidRDefault="00CE76C7" w:rsidP="000742CB">
      <w:pPr>
        <w:jc w:val="center"/>
      </w:pPr>
      <w:r w:rsidRPr="00EA26FE">
        <w:t xml:space="preserve">на земельном участке по адресу: </w:t>
      </w:r>
    </w:p>
    <w:p w:rsidR="00CE76C7" w:rsidRPr="00EA26FE" w:rsidRDefault="00CE76C7" w:rsidP="000742CB">
      <w:pPr>
        <w:jc w:val="center"/>
        <w:rPr>
          <w:b/>
        </w:rPr>
      </w:pPr>
      <w:r>
        <w:rPr>
          <w:b/>
        </w:rPr>
        <w:t>Санкт-Петербург, пос. Парголово, Пригородный, участок 353</w:t>
      </w:r>
    </w:p>
    <w:p w:rsidR="00CE76C7" w:rsidRPr="00EA26FE" w:rsidRDefault="00CE76C7" w:rsidP="000742CB">
      <w:pPr>
        <w:shd w:val="clear" w:color="auto" w:fill="FFFFFF"/>
        <w:jc w:val="center"/>
        <w:rPr>
          <w:b/>
          <w:bCs/>
        </w:rPr>
      </w:pPr>
      <w:r w:rsidRPr="00EA26FE">
        <w:rPr>
          <w:b/>
          <w:bCs/>
        </w:rPr>
        <w:t>Кадастровый №</w:t>
      </w:r>
      <w:r w:rsidRPr="008E7A5C">
        <w:rPr>
          <w:b/>
          <w:bCs/>
        </w:rPr>
        <w:t>78:36:0013255:3150</w:t>
      </w:r>
      <w:r w:rsidRPr="00EA26FE">
        <w:rPr>
          <w:b/>
          <w:bCs/>
        </w:rPr>
        <w:t xml:space="preserve"> </w:t>
      </w:r>
    </w:p>
    <w:p w:rsidR="00CE76C7" w:rsidRPr="00EA26FE" w:rsidRDefault="00CE76C7">
      <w:pPr>
        <w:jc w:val="center"/>
        <w:rPr>
          <w:b/>
        </w:rPr>
      </w:pPr>
    </w:p>
    <w:p w:rsidR="00CE76C7" w:rsidRPr="00EA26FE" w:rsidRDefault="00CE76C7">
      <w:pPr>
        <w:jc w:val="center"/>
        <w:rPr>
          <w:b/>
        </w:rPr>
      </w:pPr>
      <w:r w:rsidRPr="00EA26FE">
        <w:rPr>
          <w:b/>
        </w:rPr>
        <w:t>Информация о застройщике</w:t>
      </w:r>
    </w:p>
    <w:p w:rsidR="00CE76C7" w:rsidRPr="00EA26FE" w:rsidRDefault="00CE76C7">
      <w:pPr>
        <w:jc w:val="both"/>
        <w:rPr>
          <w:b/>
        </w:rPr>
      </w:pPr>
      <w:r w:rsidRPr="00EA26FE">
        <w:rPr>
          <w:b/>
        </w:rPr>
        <w:t>1. Наименование застройщика: Общество с ограниченной ответственностью «Строительная компания «Дальпитерстрой»</w:t>
      </w:r>
    </w:p>
    <w:p w:rsidR="00CE76C7" w:rsidRPr="00EA26FE" w:rsidRDefault="00CE76C7">
      <w:pPr>
        <w:ind w:left="360"/>
        <w:jc w:val="both"/>
        <w:rPr>
          <w:b/>
        </w:rPr>
      </w:pPr>
    </w:p>
    <w:p w:rsidR="00CE76C7" w:rsidRPr="00EA26FE" w:rsidRDefault="00CE76C7" w:rsidP="007B4EB5">
      <w:pPr>
        <w:numPr>
          <w:ilvl w:val="1"/>
          <w:numId w:val="10"/>
        </w:numPr>
        <w:jc w:val="both"/>
      </w:pPr>
      <w:r w:rsidRPr="00EA26FE">
        <w:rPr>
          <w:b/>
        </w:rPr>
        <w:t>Место нахождения:</w:t>
      </w:r>
      <w:r w:rsidRPr="00EA26FE">
        <w:t xml:space="preserve"> </w:t>
      </w:r>
    </w:p>
    <w:p w:rsidR="00CE76C7" w:rsidRPr="00EA26FE" w:rsidRDefault="00CE76C7" w:rsidP="007B4EB5">
      <w:pPr>
        <w:jc w:val="both"/>
      </w:pPr>
      <w:r w:rsidRPr="00EA26FE">
        <w:t>191119, Санкт-Петербург, Лиговский проспект, д. 94, корп. 2, пом. 25Н, т. (812) 305-37-37.</w:t>
      </w:r>
    </w:p>
    <w:p w:rsidR="00CE76C7" w:rsidRPr="00EA26FE" w:rsidRDefault="00CE76C7">
      <w:pPr>
        <w:tabs>
          <w:tab w:val="left" w:pos="360"/>
        </w:tabs>
        <w:jc w:val="both"/>
      </w:pPr>
      <w:r w:rsidRPr="00EA26FE">
        <w:rPr>
          <w:b/>
        </w:rPr>
        <w:t>1.2 Режим работы застройщика:</w:t>
      </w:r>
      <w:r w:rsidRPr="00EA26FE">
        <w:t xml:space="preserve"> </w:t>
      </w:r>
    </w:p>
    <w:p w:rsidR="00CE76C7" w:rsidRPr="00EA26FE" w:rsidRDefault="00CE76C7">
      <w:pPr>
        <w:tabs>
          <w:tab w:val="left" w:pos="360"/>
        </w:tabs>
        <w:jc w:val="both"/>
      </w:pPr>
      <w:r w:rsidRPr="00EA26FE">
        <w:t>с 9.00 до 21.00 по будням.</w:t>
      </w:r>
    </w:p>
    <w:p w:rsidR="00CE76C7" w:rsidRPr="00EA26FE" w:rsidRDefault="00CE76C7" w:rsidP="007B4EB5">
      <w:pPr>
        <w:jc w:val="both"/>
      </w:pPr>
      <w:r w:rsidRPr="00EA26FE">
        <w:t>Суббота и воскресенье – выходные дни.</w:t>
      </w:r>
    </w:p>
    <w:p w:rsidR="00CE76C7" w:rsidRPr="00EA26FE" w:rsidRDefault="00CE76C7">
      <w:pPr>
        <w:jc w:val="both"/>
      </w:pPr>
    </w:p>
    <w:p w:rsidR="00CE76C7" w:rsidRPr="00EA26FE" w:rsidRDefault="00CE76C7">
      <w:pPr>
        <w:jc w:val="both"/>
      </w:pPr>
      <w:r w:rsidRPr="00EA26FE">
        <w:rPr>
          <w:b/>
        </w:rPr>
        <w:t>2. Информация о государственной регистрации застройщика:</w:t>
      </w:r>
      <w:r w:rsidRPr="00EA26FE">
        <w:t xml:space="preserve"> </w:t>
      </w:r>
    </w:p>
    <w:p w:rsidR="00CE76C7" w:rsidRPr="00EA26FE" w:rsidRDefault="00CE76C7">
      <w:pPr>
        <w:jc w:val="both"/>
      </w:pPr>
    </w:p>
    <w:p w:rsidR="00CE76C7" w:rsidRPr="00EA26FE" w:rsidRDefault="00CE76C7">
      <w:pPr>
        <w:jc w:val="both"/>
        <w:rPr>
          <w:spacing w:val="4"/>
        </w:rPr>
      </w:pPr>
      <w:r w:rsidRPr="00EA26FE">
        <w:rPr>
          <w:bCs/>
          <w:iCs/>
        </w:rPr>
        <w:tab/>
      </w:r>
      <w:r w:rsidRPr="00EA26FE">
        <w:rPr>
          <w:b/>
          <w:bCs/>
          <w:spacing w:val="2"/>
          <w:sz w:val="22"/>
          <w:szCs w:val="22"/>
        </w:rPr>
        <w:t>Общество с ограниченной ответственностью «Строительная компания «Дальпитерстрой»,</w:t>
      </w:r>
      <w:r w:rsidRPr="00EA26FE">
        <w:rPr>
          <w:bCs/>
          <w:spacing w:val="2"/>
          <w:sz w:val="22"/>
          <w:szCs w:val="22"/>
        </w:rPr>
        <w:t xml:space="preserve"> ИНН 7825130998, ОГРН 1027809220823, КПП 784201001, место нахождения и почтовый адрес: 191119, Санкт-Петербург, Лиговский проспект, д. 94, корп. 2, лит. А, пом. 25Н, Свидетельство о государственной регистрации № 116320, Устав зарегистрирован Решением Регистрационной палаты Санкт-Петербурга за № 202316 от 29.06.2000 года, Свидетельство о внесении записи в ЕГРЮЛ о юридическом лице, зарегистрированном до 1 июля 2002 года серии 78 №004018209 от 27.11.2002 г. (ОГРН 1027809220823), </w:t>
      </w:r>
      <w:r w:rsidRPr="00EA26FE">
        <w:rPr>
          <w:bCs/>
          <w:spacing w:val="4"/>
          <w:sz w:val="22"/>
          <w:szCs w:val="22"/>
        </w:rPr>
        <w:t>новая редакция Устава от 01.08.2011, зарегистрирована Межрайонной инспекцией Федеральной налоговой службы №15 по Санкт-Петербургу,  свидетельство о внесении записи в Единый государственный реестр юридических лиц серия 78 №008316400 (ГРН 7117847511698) от 08.08.2011 г.</w:t>
      </w:r>
      <w:r w:rsidRPr="00EA26FE">
        <w:rPr>
          <w:spacing w:val="4"/>
        </w:rPr>
        <w:t>.</w:t>
      </w:r>
    </w:p>
    <w:p w:rsidR="00CE76C7" w:rsidRPr="00EA26FE" w:rsidRDefault="00CE76C7">
      <w:pPr>
        <w:jc w:val="both"/>
      </w:pPr>
    </w:p>
    <w:p w:rsidR="00CE76C7" w:rsidRPr="00EA26FE" w:rsidRDefault="00CE76C7">
      <w:pPr>
        <w:jc w:val="both"/>
        <w:rPr>
          <w:b/>
        </w:rPr>
      </w:pPr>
      <w:r w:rsidRPr="00EA26FE">
        <w:rPr>
          <w:b/>
        </w:rPr>
        <w:t>3. Информация об учредителях (участниках) застройщика:</w:t>
      </w:r>
    </w:p>
    <w:p w:rsidR="00CE76C7" w:rsidRPr="00EA26FE" w:rsidRDefault="00CE76C7">
      <w:pPr>
        <w:jc w:val="both"/>
        <w:rPr>
          <w:b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77"/>
        <w:gridCol w:w="4697"/>
      </w:tblGrid>
      <w:tr w:rsidR="00CE76C7" w:rsidRPr="00EA26FE"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E76C7" w:rsidRPr="00EA26FE" w:rsidRDefault="00CE76C7">
            <w:pPr>
              <w:pStyle w:val="a2"/>
              <w:snapToGrid w:val="0"/>
              <w:jc w:val="center"/>
            </w:pPr>
            <w:r w:rsidRPr="00EA26FE">
              <w:t>Участники общества</w:t>
            </w:r>
          </w:p>
        </w:tc>
        <w:tc>
          <w:tcPr>
            <w:tcW w:w="4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76C7" w:rsidRPr="00EA26FE" w:rsidRDefault="00CE76C7">
            <w:pPr>
              <w:pStyle w:val="a2"/>
              <w:snapToGrid w:val="0"/>
              <w:jc w:val="center"/>
            </w:pPr>
            <w:r w:rsidRPr="00EA26FE">
              <w:t xml:space="preserve">Размер доли в процентах </w:t>
            </w:r>
          </w:p>
          <w:p w:rsidR="00CE76C7" w:rsidRPr="00EA26FE" w:rsidRDefault="00CE76C7">
            <w:pPr>
              <w:pStyle w:val="a2"/>
              <w:jc w:val="center"/>
            </w:pPr>
            <w:r w:rsidRPr="00EA26FE">
              <w:t>уставного капитала</w:t>
            </w:r>
          </w:p>
        </w:tc>
      </w:tr>
      <w:tr w:rsidR="00CE76C7" w:rsidRPr="00EA26FE">
        <w:tc>
          <w:tcPr>
            <w:tcW w:w="4677" w:type="dxa"/>
            <w:tcBorders>
              <w:left w:val="single" w:sz="2" w:space="0" w:color="000000"/>
              <w:bottom w:val="single" w:sz="2" w:space="0" w:color="000000"/>
            </w:tcBorders>
          </w:tcPr>
          <w:p w:rsidR="00CE76C7" w:rsidRPr="00EA26FE" w:rsidRDefault="00CE76C7">
            <w:pPr>
              <w:pStyle w:val="a2"/>
              <w:snapToGrid w:val="0"/>
              <w:jc w:val="both"/>
            </w:pPr>
            <w:r w:rsidRPr="00EA26FE">
              <w:t>Леонова Екатерина Юрьевна</w:t>
            </w:r>
          </w:p>
        </w:tc>
        <w:tc>
          <w:tcPr>
            <w:tcW w:w="46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76C7" w:rsidRPr="00EA26FE" w:rsidRDefault="00CE76C7">
            <w:pPr>
              <w:pStyle w:val="a2"/>
              <w:snapToGrid w:val="0"/>
              <w:jc w:val="both"/>
            </w:pPr>
            <w:r w:rsidRPr="00EA26FE">
              <w:t>25%</w:t>
            </w:r>
          </w:p>
        </w:tc>
      </w:tr>
      <w:tr w:rsidR="00CE76C7" w:rsidRPr="00EA26FE">
        <w:tc>
          <w:tcPr>
            <w:tcW w:w="4677" w:type="dxa"/>
            <w:tcBorders>
              <w:left w:val="single" w:sz="2" w:space="0" w:color="000000"/>
              <w:bottom w:val="single" w:sz="2" w:space="0" w:color="000000"/>
            </w:tcBorders>
          </w:tcPr>
          <w:p w:rsidR="00CE76C7" w:rsidRPr="00EA26FE" w:rsidRDefault="00CE76C7">
            <w:pPr>
              <w:pStyle w:val="a2"/>
              <w:snapToGrid w:val="0"/>
              <w:jc w:val="both"/>
            </w:pPr>
            <w:r w:rsidRPr="00EA26FE">
              <w:t>Скоров Аркадий Анатольевич</w:t>
            </w:r>
          </w:p>
        </w:tc>
        <w:tc>
          <w:tcPr>
            <w:tcW w:w="46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76C7" w:rsidRPr="00EA26FE" w:rsidRDefault="00CE76C7">
            <w:pPr>
              <w:pStyle w:val="a2"/>
              <w:snapToGrid w:val="0"/>
              <w:jc w:val="both"/>
            </w:pPr>
            <w:r w:rsidRPr="00EA26FE">
              <w:t>75%</w:t>
            </w:r>
          </w:p>
        </w:tc>
      </w:tr>
    </w:tbl>
    <w:p w:rsidR="00CE76C7" w:rsidRDefault="00CE76C7">
      <w:pPr>
        <w:jc w:val="both"/>
        <w:rPr>
          <w:b/>
        </w:rPr>
      </w:pPr>
    </w:p>
    <w:p w:rsidR="00CE76C7" w:rsidRPr="00EA26FE" w:rsidRDefault="00CE76C7">
      <w:pPr>
        <w:jc w:val="both"/>
        <w:rPr>
          <w:b/>
        </w:rPr>
      </w:pPr>
      <w:r w:rsidRPr="00EA26FE">
        <w:rPr>
          <w:b/>
        </w:rPr>
        <w:t>4. Информация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декларации:</w:t>
      </w:r>
    </w:p>
    <w:p w:rsidR="00CE76C7" w:rsidRPr="00EA26FE" w:rsidRDefault="00CE76C7" w:rsidP="000742CB">
      <w:pPr>
        <w:jc w:val="both"/>
        <w:rPr>
          <w:b/>
        </w:rPr>
      </w:pPr>
    </w:p>
    <w:p w:rsidR="00CE76C7" w:rsidRPr="00EA26FE" w:rsidRDefault="00CE76C7" w:rsidP="00694BC0">
      <w:pPr>
        <w:jc w:val="both"/>
        <w:rPr>
          <w:b/>
        </w:rPr>
      </w:pPr>
      <w:r w:rsidRPr="00EA26FE">
        <w:rPr>
          <w:b/>
        </w:rPr>
        <w:t>Принимал участие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Шушары, Пушкинская ул., д. 44, литера А; (планируемый срок сдачи 1 квартал 2010 года, фактический срок сдачи 30 марта 2010 года. Разрешение на ввод объекта в эксплуатацию от 11.12.2009 №78-3216в-2009);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Шушары, Пушкинская ул., д. 48, литера А; (планируемый срок сдачи 1 квартал 2010 года, фактический срок сдачи 12 марта 2010 года. Разрешение на ввод объекта в эксплуатацию от 12.03.2010 №78-1016в-2010);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Шушары, Первомайская ул., д. 15, литера А; (планируемый срок сдачи 1 квартал 2010 года, фактический срок сдачи 30 марта 2010 года. Разрешение на ввод объекта в эксплуатацию от 30.03.2010 №78-1216в-2010);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Шушары, Первомайская ул., д. 16, литера А; (планируемый срок сдачи 3 квартал 2011 года, фактический срок сдачи 08 июля 2011 года. Разрешение на ввод объекта в эксплуатацию от 08.07.2011 №78-1216в-2011);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Шушары, Первомайская ул., д. 17, литера А; (планируемый срок сдачи 1 квартал 2010 года, фактический срок сдачи 30 марта 2010 года. Разрешение на ввод объекта в эксплуатацию от 30.03.2010 №78-1416в-2010);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Шушары, Первомайская ул., д. 19, корп. 1, литера А; (планируемый срок сдачи 1 квартал 2010 года, фактический срок сдачи 30 марта 2010 года. Разрешение на ввод объекта в эксплуатацию от 30.03.2010 №78-1516в-2010);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Шушары, Первомайская ул., д. 19, корп. 2, литера А; (планируемый срок сдачи 1 квартал 2010 года, фактический срок сдачи 30 марта 2010 года. Разрешение на ввод объекта в эксплуатацию от 30.03.2010 №78-1316в-2010);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Шушары, Первомайская ул., д. 20, литера А; (планируемый срок сдачи 4 квартал 2009 года, фактический срок сдачи 28 декабря 2009 года. Разрешение на ввод объекта в эксплуатацию от 28.12.2009 №78-3716в-2009);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Шушары, Первомайская ул., д. 22, литера А; (планируемый срок сдачи 4 квартал 2009 года, фактический срок сдачи 30 декабря 2009 года. Разрешение на ввод объекта в эксплуатацию от 30.12.2009 №78-4016в-2009);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Шушары, Первомайская ул., д. 26, литера А; (планируемый срок сдачи 4 квартал 2010 года, фактический срок сдачи 31 декабря 2010 года. Разрешение на ввод объекта в эксплуатацию от 30.12.2009 №78-4116в-2009);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Шушары, Окуловская ул., д. 4, литера А; (планируемый срок сдачи 2 квартал 2010 года, фактический срок сдачи 30 июня 2010 года. Разрешение на ввод объекта в эксплуатацию от 30.06.2010 №78-1616в-2010 );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Шушары, Окуловская ул., д. 8, литера А; (планируемый срок сдачи 4 квартал 2010 года, фактический срок сдачи 24 декабря 2010 года. Разрешение на ввод объекта в эксплуатацию от 24.12.2010 №78-3616в-2010);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Шушары, Окуловская ул., д. 5, литера А; (планируемый срок сдачи 1 квартал 2012 года, фактический срок сдачи 24 декабря 2011 года. Разрешение на ввод объекта в эксплуатацию от 25.01.2012 №78-0316в-2012);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поселок Шушары, Ленсоветовский, д. 21, лит. А (планируемый срок сдачи 1 квартал 2013 года, фактический срок сдачи 30 августа 2012 года,  Разрешение на ввод объекта в эксплуатацию от 30.08.2012 г. №78-2216в-2012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поселок Шушары, Ленсоветовский, д. 25, лит.  А (планируемый срок сдачи 2 квартал 2013 года, фактический срок сдачи 30 августа 2012 года. Разрешение на ввод объекта в эксплуатацию от 30.08.12 78-2316в-2012);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Парголово, ул. Первого Мая, д. 107, корп. 1, литера А (планируемый срок сдачи 4 квартал 2010 года, фактический срок сдачи 19 ноября 2010 года. Разрешение на ввод объекта в эксплуатацию от 19.11.2010 №78-3903в-2010);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Парголово, ул. Первого Мая, д. 107, корп. 2, литера А (планируемый срок сдачи 4 квартал 2010 года, фактический срок сдачи 19 ноября 2010 года. Разрешение на ввод объекта в эксплуатацию от 19.11.2010 №78-4103в-2010);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Парголово, ул. Первого Мая, д. 107, корп. 3, литера А (планируемый срок сдачи 4 квартал 2009 года, фактический срок сдачи 19 ноября 2010 года. Разрешение на ввод объекта в эксплуатацию от 28.12.2009 № 78-03003921-2009);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Парголово, ул. Первого Мая, д. 107, корп. 4, литера А (планируемый срок сдачи 4 квартал 2010 года, фактический срок сдачи 19 ноября 2010 года. Разрешение на ввод объекта в эксплуатацию от 19.11.2010 №78-4003в-2010);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Парголово, ул. Первого Мая, д. 107, корп. 6, литера А (планируемый срок сдачи 4 квартал 2009 года, фактический срок сдачи 19 ноября 2010 года. Разрешение на ввод объекта в эксплуатацию от 29.12.2009 № 78-3603в-2009);</w:t>
      </w:r>
    </w:p>
    <w:p w:rsidR="00CE76C7" w:rsidRPr="00EA26FE" w:rsidRDefault="00CE76C7" w:rsidP="00694BC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Парголово, ул. Первого Мая, д. 107, корп. 8, литера А (планируемый срок сдачи 4 квартал 2009 года, фактический срок сдачи 19 ноября 2010 года. Разрешение на ввод объекта в эксплуатацию от 29.12.2009 № 78-3603в-2009);</w:t>
      </w:r>
    </w:p>
    <w:p w:rsidR="00CE76C7" w:rsidRPr="00EA26FE" w:rsidRDefault="00CE76C7" w:rsidP="003179B0">
      <w:pPr>
        <w:numPr>
          <w:ilvl w:val="0"/>
          <w:numId w:val="3"/>
        </w:numPr>
        <w:shd w:val="clear" w:color="auto" w:fill="FFFFFF"/>
        <w:tabs>
          <w:tab w:val="clear" w:pos="786"/>
          <w:tab w:val="left" w:pos="720"/>
        </w:tabs>
        <w:ind w:left="0" w:firstLine="0"/>
        <w:jc w:val="both"/>
      </w:pPr>
      <w:r w:rsidRPr="00EA26FE">
        <w:t>Санкт-Петербург, пос. Парголово, ул. Первого Мая, д. 107, корп. 9, литера А (планируемый срок сдачи 4 квартал 2009 года, фактический срок сдачи 19 ноября 2010 года. Разрешение на ввод объекта в эксплуатацию от 29.12.2009 № 78-3503в-2009).</w:t>
      </w:r>
    </w:p>
    <w:p w:rsidR="00CE76C7" w:rsidRPr="00EA26FE" w:rsidRDefault="00CE76C7" w:rsidP="00694BC0">
      <w:pPr>
        <w:shd w:val="clear" w:color="auto" w:fill="FFFFFF"/>
        <w:tabs>
          <w:tab w:val="left" w:pos="720"/>
        </w:tabs>
        <w:jc w:val="both"/>
        <w:rPr>
          <w:b/>
          <w:bCs/>
        </w:rPr>
      </w:pPr>
    </w:p>
    <w:p w:rsidR="00CE76C7" w:rsidRPr="00EA26FE" w:rsidRDefault="00CE76C7" w:rsidP="00694BC0">
      <w:pPr>
        <w:shd w:val="clear" w:color="auto" w:fill="FFFFFF"/>
        <w:tabs>
          <w:tab w:val="left" w:pos="720"/>
        </w:tabs>
        <w:jc w:val="both"/>
        <w:rPr>
          <w:b/>
          <w:bCs/>
        </w:rPr>
      </w:pPr>
      <w:r w:rsidRPr="00EA26FE">
        <w:rPr>
          <w:b/>
          <w:bCs/>
        </w:rPr>
        <w:t>В настоящее время принимает участие:</w:t>
      </w:r>
    </w:p>
    <w:p w:rsidR="00CE76C7" w:rsidRDefault="00CE76C7" w:rsidP="0041686D">
      <w:pPr>
        <w:shd w:val="clear" w:color="auto" w:fill="FFFFFF"/>
        <w:tabs>
          <w:tab w:val="left" w:pos="0"/>
          <w:tab w:val="left" w:pos="360"/>
          <w:tab w:val="left" w:pos="562"/>
        </w:tabs>
        <w:jc w:val="both"/>
      </w:pPr>
      <w:r>
        <w:t xml:space="preserve">- Жилой дом, расположенный по адресу: Санкт-Петербург, Пушкинский район, поселок Шушары, ул. Первомайская, уч. 9. Срок ввода в эксплуатацию в соответствии с проектной документацией — </w:t>
      </w:r>
      <w:r>
        <w:rPr>
          <w:lang w:val="en-US"/>
        </w:rPr>
        <w:t>II</w:t>
      </w:r>
      <w:r>
        <w:t xml:space="preserve"> квартал 2013 года.</w:t>
      </w:r>
    </w:p>
    <w:p w:rsidR="00CE76C7" w:rsidRDefault="00CE76C7" w:rsidP="0041686D">
      <w:pPr>
        <w:shd w:val="clear" w:color="auto" w:fill="FFFFFF"/>
        <w:tabs>
          <w:tab w:val="left" w:pos="0"/>
          <w:tab w:val="left" w:pos="360"/>
          <w:tab w:val="left" w:pos="562"/>
        </w:tabs>
        <w:jc w:val="both"/>
      </w:pPr>
      <w:r>
        <w:t>- Жилой дом, расположенный по адресу: Санкт-Петербург, пос. Шушары, ул. Окуловская, участок 4, (севернее дома 8, литера А по Окуловской улице),</w:t>
      </w:r>
      <w:r>
        <w:rPr>
          <w:color w:val="000000"/>
        </w:rPr>
        <w:t xml:space="preserve"> </w:t>
      </w:r>
      <w:r>
        <w:t xml:space="preserve">жилой дом № 64. Срок ввода в эксплуатацию в соответствии с проектной документацией — </w:t>
      </w:r>
      <w:r>
        <w:rPr>
          <w:lang w:val="en-US"/>
        </w:rPr>
        <w:t>III</w:t>
      </w:r>
      <w:r>
        <w:t xml:space="preserve"> квартал 2013 года.</w:t>
      </w:r>
    </w:p>
    <w:p w:rsidR="00CE76C7" w:rsidRDefault="00CE76C7" w:rsidP="0041686D">
      <w:pPr>
        <w:shd w:val="clear" w:color="auto" w:fill="FFFFFF"/>
        <w:tabs>
          <w:tab w:val="left" w:pos="0"/>
          <w:tab w:val="left" w:pos="360"/>
          <w:tab w:val="left" w:pos="562"/>
        </w:tabs>
        <w:jc w:val="both"/>
      </w:pPr>
      <w:r>
        <w:t xml:space="preserve">- Жилой дом, расположенный по адресу: Санкт-Петербург, Пушкинский район, территория предприятия «Шушары», участок 463, корп. 1. Срок ввода в эксплуатацию в соответствии с проектной документацией — </w:t>
      </w:r>
      <w:r>
        <w:rPr>
          <w:lang w:val="en-US"/>
        </w:rPr>
        <w:t>IV</w:t>
      </w:r>
      <w:r>
        <w:t xml:space="preserve"> квартал 2014 года. </w:t>
      </w:r>
    </w:p>
    <w:p w:rsidR="00CE76C7" w:rsidRDefault="00CE76C7" w:rsidP="0041686D">
      <w:pPr>
        <w:shd w:val="clear" w:color="auto" w:fill="FFFFFF"/>
        <w:tabs>
          <w:tab w:val="left" w:pos="0"/>
          <w:tab w:val="left" w:pos="360"/>
          <w:tab w:val="left" w:pos="562"/>
        </w:tabs>
        <w:jc w:val="both"/>
      </w:pPr>
      <w:r>
        <w:t xml:space="preserve">- Жилой дом, расположенный по адресу: Санкт-Петербург, Пушкинский район, территория предприятия «Шушары», участок 463, корп. 2. Срок ввода в эксплуатацию в соответствии с проектной документацией — </w:t>
      </w:r>
      <w:r>
        <w:rPr>
          <w:lang w:val="en-US"/>
        </w:rPr>
        <w:t>IV</w:t>
      </w:r>
      <w:r>
        <w:t xml:space="preserve"> квартал 2014 года.</w:t>
      </w:r>
    </w:p>
    <w:p w:rsidR="00CE76C7" w:rsidRDefault="00CE76C7" w:rsidP="0041686D">
      <w:pPr>
        <w:shd w:val="clear" w:color="auto" w:fill="FFFFFF"/>
        <w:tabs>
          <w:tab w:val="left" w:pos="0"/>
          <w:tab w:val="left" w:pos="360"/>
          <w:tab w:val="left" w:pos="562"/>
        </w:tabs>
        <w:jc w:val="both"/>
      </w:pPr>
      <w:r>
        <w:t xml:space="preserve">- Жилой дом со встроенно-пристроенными помещениями №48 блок А по адресу: Санкт-Петербург, поселок Шушары, ул. Первомайская, уч. 19.  Срок ввода в эксплуатацию в соответствии с проектной документацией — </w:t>
      </w:r>
      <w:r>
        <w:rPr>
          <w:lang w:val="en-US"/>
        </w:rPr>
        <w:t>IV</w:t>
      </w:r>
      <w:r>
        <w:t xml:space="preserve"> квартал 2013 года.</w:t>
      </w:r>
    </w:p>
    <w:p w:rsidR="00CE76C7" w:rsidRDefault="00CE76C7" w:rsidP="0041686D">
      <w:pPr>
        <w:shd w:val="clear" w:color="auto" w:fill="FFFFFF"/>
        <w:tabs>
          <w:tab w:val="left" w:pos="0"/>
          <w:tab w:val="left" w:pos="360"/>
          <w:tab w:val="left" w:pos="562"/>
        </w:tabs>
        <w:jc w:val="both"/>
      </w:pPr>
      <w:r>
        <w:t xml:space="preserve">- Многоквартирный жилой дом корпус 7.1 по адресу: Санкт-Петербург, поселок Шушары, территория предприятия «Шушары», уч. 557 (Центральный). Срок ввода в эксплуатацию в соответствии с проектной документацией — </w:t>
      </w:r>
      <w:r>
        <w:rPr>
          <w:lang w:val="en-US"/>
        </w:rPr>
        <w:t>I</w:t>
      </w:r>
      <w:r>
        <w:t xml:space="preserve"> квартал 2015 года.</w:t>
      </w:r>
    </w:p>
    <w:p w:rsidR="00CE76C7" w:rsidRDefault="00CE76C7" w:rsidP="0041686D">
      <w:pPr>
        <w:numPr>
          <w:ilvl w:val="0"/>
          <w:numId w:val="12"/>
        </w:numPr>
        <w:shd w:val="clear" w:color="auto" w:fill="FFFFFF"/>
        <w:tabs>
          <w:tab w:val="left" w:pos="0"/>
          <w:tab w:val="left" w:pos="360"/>
          <w:tab w:val="left" w:pos="562"/>
        </w:tabs>
        <w:ind w:left="0" w:firstLine="0"/>
        <w:jc w:val="both"/>
      </w:pPr>
      <w:r>
        <w:t xml:space="preserve">Комплекс жилых домов со встроенно-пристроенными помещениями: жилой дом корпус 62, жилой дом корпус 65, жилой дом корпус 66 по адресу: Санкт-Петербург, поселок Шушары, территория предприятия «Шушары», уч. 314 (Центральный).  Срок ввода в эксплуатацию в соответствии с проектной документацией — </w:t>
      </w:r>
      <w:r>
        <w:rPr>
          <w:lang w:val="en-US"/>
        </w:rPr>
        <w:t>III</w:t>
      </w:r>
      <w:r>
        <w:t xml:space="preserve"> квартал 2015 года.</w:t>
      </w:r>
    </w:p>
    <w:p w:rsidR="00CE76C7" w:rsidRDefault="00CE76C7" w:rsidP="0041686D">
      <w:pPr>
        <w:shd w:val="clear" w:color="auto" w:fill="FFFFFF"/>
        <w:tabs>
          <w:tab w:val="left" w:pos="0"/>
          <w:tab w:val="left" w:pos="360"/>
          <w:tab w:val="left" w:pos="562"/>
        </w:tabs>
        <w:jc w:val="both"/>
      </w:pPr>
      <w:r>
        <w:t xml:space="preserve">- Комплекс жилых домов со встроенными помещениями: жилой дом корпус 5.1., жилой дом корпус 5.2., жилой дом корпус 5.3., по адресу: Санкт-Петербург, поселок Шушары, территория предприятия «Ленсоветовское», участок 111. Срок ввода в эксплуатацию в соответствии с проектной документацией — </w:t>
      </w:r>
      <w:r>
        <w:rPr>
          <w:lang w:val="en-US"/>
        </w:rPr>
        <w:t>IV</w:t>
      </w:r>
      <w:r>
        <w:t xml:space="preserve"> квартал 2014 года.</w:t>
      </w:r>
    </w:p>
    <w:p w:rsidR="00CE76C7" w:rsidRDefault="00CE76C7" w:rsidP="0041686D">
      <w:pPr>
        <w:shd w:val="clear" w:color="auto" w:fill="FFFFFF"/>
        <w:tabs>
          <w:tab w:val="left" w:pos="0"/>
          <w:tab w:val="left" w:pos="284"/>
          <w:tab w:val="left" w:pos="562"/>
        </w:tabs>
        <w:ind w:left="-23"/>
        <w:jc w:val="both"/>
      </w:pPr>
      <w:r>
        <w:t>- Жилой дом со встроенными помещениями корпус 1.15 по адресу:</w:t>
      </w:r>
      <w:r>
        <w:rPr>
          <w:b/>
        </w:rPr>
        <w:t xml:space="preserve"> </w:t>
      </w:r>
      <w:r>
        <w:t xml:space="preserve">Санкт-Петербург, поселок Шушары, территория предприятия «Ленсоветовское», участок 2 (юго-восточнее дома 13, литера А в Ленсоветовском). Срок ввода в эксплуатацию в соответствии с проектной документацией — </w:t>
      </w:r>
      <w:r>
        <w:rPr>
          <w:lang w:val="en-US"/>
        </w:rPr>
        <w:t>IV</w:t>
      </w:r>
      <w:r>
        <w:t xml:space="preserve"> квартал 2013 года.</w:t>
      </w:r>
    </w:p>
    <w:p w:rsidR="00CE76C7" w:rsidRDefault="00CE76C7" w:rsidP="0041686D">
      <w:pPr>
        <w:shd w:val="clear" w:color="auto" w:fill="FFFFFF"/>
        <w:tabs>
          <w:tab w:val="left" w:pos="0"/>
          <w:tab w:val="left" w:pos="284"/>
          <w:tab w:val="left" w:pos="562"/>
        </w:tabs>
        <w:ind w:left="-23"/>
        <w:jc w:val="both"/>
      </w:pPr>
      <w:r>
        <w:t xml:space="preserve">- Жилой дом №24 по адресу: Санкт-Петербург, пос. Парголово, Пригородный, участок 221.  Срок ввода в эксплуатацию в соответствии с проектной документацией — </w:t>
      </w:r>
      <w:r>
        <w:rPr>
          <w:lang w:val="en-US"/>
        </w:rPr>
        <w:t>IV</w:t>
      </w:r>
      <w:r>
        <w:t xml:space="preserve"> квартал 2013 года.</w:t>
      </w:r>
    </w:p>
    <w:p w:rsidR="00CE76C7" w:rsidRDefault="00CE76C7" w:rsidP="0041686D">
      <w:pPr>
        <w:shd w:val="clear" w:color="auto" w:fill="FFFFFF"/>
        <w:tabs>
          <w:tab w:val="left" w:pos="0"/>
          <w:tab w:val="left" w:pos="562"/>
        </w:tabs>
        <w:jc w:val="both"/>
      </w:pPr>
      <w:r>
        <w:t xml:space="preserve">- Жилой дом корпус №18 по адресу: Санкт-Петербург, пос. Парголово, Пригородный, участок 302.  Срок ввода в эксплуатацию в соответствии с проектной документацией — </w:t>
      </w:r>
      <w:r>
        <w:rPr>
          <w:lang w:val="en-US"/>
        </w:rPr>
        <w:t>IV</w:t>
      </w:r>
      <w:r>
        <w:t xml:space="preserve"> квартал 2013 года.</w:t>
      </w:r>
    </w:p>
    <w:p w:rsidR="00CE76C7" w:rsidRDefault="00CE76C7" w:rsidP="0041686D">
      <w:pPr>
        <w:shd w:val="clear" w:color="auto" w:fill="FFFFFF"/>
        <w:tabs>
          <w:tab w:val="left" w:pos="0"/>
          <w:tab w:val="left" w:pos="562"/>
        </w:tabs>
        <w:jc w:val="both"/>
      </w:pPr>
      <w:r>
        <w:t xml:space="preserve">- Жилой дом из изделий ЗАО «ДСК-3», корп. 32 по адресу: Санкт-Петербург, пос. Парголово, Пригородный, участок 365. Срок ввода в эксплуатацию в соответствии с проектной документацией — </w:t>
      </w:r>
      <w:r>
        <w:rPr>
          <w:lang w:val="en-US"/>
        </w:rPr>
        <w:t>III</w:t>
      </w:r>
      <w:r>
        <w:t xml:space="preserve"> квартал 2013 года.</w:t>
      </w:r>
    </w:p>
    <w:p w:rsidR="00CE76C7" w:rsidRDefault="00CE76C7" w:rsidP="0041686D">
      <w:pPr>
        <w:shd w:val="clear" w:color="auto" w:fill="FFFFFF"/>
        <w:tabs>
          <w:tab w:val="left" w:pos="0"/>
          <w:tab w:val="left" w:pos="562"/>
        </w:tabs>
        <w:jc w:val="both"/>
      </w:pPr>
      <w:r>
        <w:t xml:space="preserve">- Комплекс жилых домов и объектов инфраструктуры корпус 22 по адресу: Санкт-Петербург, пос. Парголово, Пригородный, участок 19. Срок ввода в эксплуатацию в соответствии с проектной документацией — </w:t>
      </w:r>
      <w:r>
        <w:rPr>
          <w:lang w:val="en-US"/>
        </w:rPr>
        <w:t>III</w:t>
      </w:r>
      <w:r>
        <w:t xml:space="preserve"> квартал 2013 года.</w:t>
      </w:r>
    </w:p>
    <w:p w:rsidR="00CE76C7" w:rsidRDefault="00CE76C7" w:rsidP="0041686D">
      <w:pPr>
        <w:shd w:val="clear" w:color="auto" w:fill="FFFFFF"/>
        <w:tabs>
          <w:tab w:val="left" w:pos="0"/>
          <w:tab w:val="left" w:pos="562"/>
        </w:tabs>
        <w:ind w:left="11"/>
        <w:jc w:val="both"/>
      </w:pPr>
      <w:r>
        <w:t xml:space="preserve">- Комплекс жилых домов и объектов инфраструктуры корпус 28 по адресу: Санкт-Петербург, пос. Парголово, Пригородный, участок 19. Срок ввода в эксплуатацию в соответствии с проектной документацией — </w:t>
      </w:r>
      <w:r>
        <w:rPr>
          <w:lang w:val="en-US"/>
        </w:rPr>
        <w:t>III</w:t>
      </w:r>
      <w:r>
        <w:t xml:space="preserve"> квартал 2013 года.</w:t>
      </w:r>
    </w:p>
    <w:p w:rsidR="00CE76C7" w:rsidRDefault="00CE76C7" w:rsidP="0041686D">
      <w:pPr>
        <w:shd w:val="clear" w:color="auto" w:fill="FFFFFF"/>
        <w:tabs>
          <w:tab w:val="left" w:pos="0"/>
          <w:tab w:val="left" w:pos="562"/>
        </w:tabs>
        <w:ind w:left="11"/>
        <w:jc w:val="both"/>
      </w:pPr>
      <w:r>
        <w:t xml:space="preserve">- Комплекс жилых домов со встроенными помещениями и подземной автостоянкой: жилой дом корпус 23.1, жилой дом корпус 23.2, жилой дом корпус 23.3, подземная автоястоянка корпус 23.4, по адресу: Санкт-Петербург, пос. Парголово, Пригородный, участок 240. Срок ввода в эксплуатацию в соответствии с проектной документацией — </w:t>
      </w:r>
      <w:r>
        <w:rPr>
          <w:lang w:val="en-US"/>
        </w:rPr>
        <w:t>I</w:t>
      </w:r>
      <w:r>
        <w:t xml:space="preserve"> квартал 2015 года.</w:t>
      </w:r>
    </w:p>
    <w:p w:rsidR="00CE76C7" w:rsidRPr="00EA26FE" w:rsidRDefault="00CE76C7">
      <w:pPr>
        <w:jc w:val="both"/>
        <w:rPr>
          <w:b/>
        </w:rPr>
      </w:pPr>
    </w:p>
    <w:p w:rsidR="00CE76C7" w:rsidRPr="00EA26FE" w:rsidRDefault="00CE76C7">
      <w:pPr>
        <w:jc w:val="both"/>
        <w:rPr>
          <w:b/>
        </w:rPr>
      </w:pPr>
      <w:r w:rsidRPr="00EA26FE">
        <w:rPr>
          <w:b/>
        </w:rPr>
        <w:t xml:space="preserve">5. Информация о виде лицензируемой деятельности, номере лицензии, сроке ее действия, об органе, выдавшим эту лицензию, если вид деятельности подлежит лицензированию в соответствии с федеральным законом: </w:t>
      </w:r>
    </w:p>
    <w:p w:rsidR="00CE76C7" w:rsidRPr="00EA26FE" w:rsidRDefault="00CE76C7">
      <w:pPr>
        <w:jc w:val="both"/>
      </w:pPr>
    </w:p>
    <w:p w:rsidR="00CE76C7" w:rsidRPr="00EA26FE" w:rsidRDefault="00CE76C7" w:rsidP="00694BC0">
      <w:pPr>
        <w:jc w:val="both"/>
      </w:pPr>
      <w:r w:rsidRPr="00EA26FE">
        <w:t xml:space="preserve"> - Свидетельство о допуске к определенному виду работ или видам работ, которые оказывают влияние на безопасность объектов капитального строительства от 26.09.2012 г. № 0008.05-2012-7825130998-С-10,  выдано Некоммерческим партнерством «Балтийский строительный комплекс». Без ограничения срока и территории действия.</w:t>
      </w:r>
    </w:p>
    <w:p w:rsidR="00CE76C7" w:rsidRPr="00EA26FE" w:rsidRDefault="00CE76C7" w:rsidP="000742CB">
      <w:pPr>
        <w:jc w:val="both"/>
      </w:pPr>
      <w:r w:rsidRPr="00EA26FE">
        <w:t>- Свидетельство о допуске к определенному виду или видам работ, которые оказывают влияние на безопасность объектов капитального строительства от 02.10.2012 г. № 0042-2012-7825130998-04, выдано Некоммерческим партнерством «Балтийское объединение проектировщиков». Действительно без ограничения срока и территории действия;</w:t>
      </w:r>
    </w:p>
    <w:p w:rsidR="00CE76C7" w:rsidRPr="00EA26FE" w:rsidRDefault="00CE76C7" w:rsidP="000742CB">
      <w:pPr>
        <w:jc w:val="both"/>
        <w:rPr>
          <w:i/>
          <w:iCs/>
        </w:rPr>
      </w:pPr>
      <w:r w:rsidRPr="00EA26FE">
        <w:t>- Свидетельство о допуске к определенному виду или видам работ, которые оказывают влияние на безопасность объектов капитального строительства № 0058-2012-7825130998-04, начало действия с 27.09.2012 г., выдано Некоммерческим партнерством «Балтийское объединение изыскателей». Без ограничения срока и территории действия.</w:t>
      </w:r>
    </w:p>
    <w:p w:rsidR="00CE76C7" w:rsidRPr="00EA26FE" w:rsidRDefault="00CE76C7">
      <w:pPr>
        <w:jc w:val="both"/>
      </w:pPr>
    </w:p>
    <w:p w:rsidR="00CE76C7" w:rsidRPr="00EA26FE" w:rsidRDefault="00CE76C7">
      <w:pPr>
        <w:jc w:val="both"/>
        <w:rPr>
          <w:b/>
        </w:rPr>
      </w:pPr>
      <w:r w:rsidRPr="00EA26FE">
        <w:rPr>
          <w:b/>
        </w:rPr>
        <w:t>6. Информация о величине собственных денежных средств, финансовом результате текущего года, размере кредиторской задолженности на день размещения проектной декларации в сети «Интернет»:</w:t>
      </w:r>
    </w:p>
    <w:p w:rsidR="00CE76C7" w:rsidRPr="00EA26FE" w:rsidRDefault="00CE76C7" w:rsidP="000742CB">
      <w:pPr>
        <w:ind w:left="520" w:hanging="50"/>
        <w:jc w:val="both"/>
      </w:pPr>
    </w:p>
    <w:p w:rsidR="00CE76C7" w:rsidRDefault="00CE76C7" w:rsidP="009C6442">
      <w:pPr>
        <w:ind w:left="520" w:hanging="50"/>
        <w:jc w:val="both"/>
      </w:pPr>
      <w:r>
        <w:t xml:space="preserve">- финансовый результат за </w:t>
      </w:r>
      <w:r>
        <w:rPr>
          <w:lang w:val="en-US"/>
        </w:rPr>
        <w:t>II</w:t>
      </w:r>
      <w:r>
        <w:t xml:space="preserve"> квартал 2013 года составляет — </w:t>
      </w:r>
      <w:r w:rsidRPr="0064342B">
        <w:t>19 732</w:t>
      </w:r>
      <w:r>
        <w:t xml:space="preserve"> тыс. руб.;</w:t>
      </w:r>
    </w:p>
    <w:p w:rsidR="00CE76C7" w:rsidRDefault="00CE76C7" w:rsidP="009C6442">
      <w:pPr>
        <w:ind w:left="520" w:hanging="50"/>
        <w:jc w:val="both"/>
      </w:pPr>
      <w:r>
        <w:t xml:space="preserve">- размер кредиторской задолженности за </w:t>
      </w:r>
      <w:r>
        <w:rPr>
          <w:lang w:val="en-US"/>
        </w:rPr>
        <w:t>II</w:t>
      </w:r>
      <w:r>
        <w:t xml:space="preserve"> квартал 2013 года составляет — </w:t>
      </w:r>
      <w:r w:rsidRPr="0064342B">
        <w:t>10</w:t>
      </w:r>
      <w:r>
        <w:rPr>
          <w:lang w:val="en-US"/>
        </w:rPr>
        <w:t> </w:t>
      </w:r>
      <w:r w:rsidRPr="0064342B">
        <w:t>603 098</w:t>
      </w:r>
      <w:r>
        <w:t xml:space="preserve"> тыс. руб.;</w:t>
      </w:r>
    </w:p>
    <w:p w:rsidR="00CE76C7" w:rsidRDefault="00CE76C7" w:rsidP="009C6442">
      <w:pPr>
        <w:ind w:left="530" w:hanging="40"/>
        <w:jc w:val="both"/>
      </w:pPr>
      <w:r>
        <w:t xml:space="preserve">- размер дебиторской задолженности за </w:t>
      </w:r>
      <w:r>
        <w:rPr>
          <w:lang w:val="en-US"/>
        </w:rPr>
        <w:t>II</w:t>
      </w:r>
      <w:r>
        <w:t xml:space="preserve"> квартал 2013 года составляет —</w:t>
      </w:r>
      <w:r w:rsidRPr="0064342B">
        <w:t>12</w:t>
      </w:r>
      <w:r>
        <w:rPr>
          <w:lang w:val="en-US"/>
        </w:rPr>
        <w:t> </w:t>
      </w:r>
      <w:r w:rsidRPr="0064342B">
        <w:t>080 058</w:t>
      </w:r>
      <w:r>
        <w:t xml:space="preserve"> тыс. руб.</w:t>
      </w:r>
    </w:p>
    <w:p w:rsidR="00CE76C7" w:rsidRPr="00EA26FE" w:rsidRDefault="00CE76C7">
      <w:pPr>
        <w:jc w:val="both"/>
      </w:pPr>
    </w:p>
    <w:p w:rsidR="00CE76C7" w:rsidRDefault="00CE76C7">
      <w:pPr>
        <w:ind w:firstLine="540"/>
        <w:jc w:val="center"/>
        <w:rPr>
          <w:b/>
        </w:rPr>
      </w:pPr>
      <w:r w:rsidRPr="00EA26FE">
        <w:rPr>
          <w:b/>
        </w:rPr>
        <w:t>Информация о проекте строительства</w:t>
      </w:r>
    </w:p>
    <w:p w:rsidR="00CE76C7" w:rsidRPr="00EA26FE" w:rsidRDefault="00CE76C7">
      <w:pPr>
        <w:ind w:firstLine="540"/>
        <w:jc w:val="center"/>
        <w:rPr>
          <w:b/>
        </w:rPr>
      </w:pPr>
    </w:p>
    <w:p w:rsidR="00CE76C7" w:rsidRDefault="00CE76C7" w:rsidP="002845EE">
      <w:pPr>
        <w:jc w:val="both"/>
        <w:rPr>
          <w:b/>
        </w:rPr>
      </w:pPr>
      <w:r w:rsidRPr="00EA26FE">
        <w:rPr>
          <w:b/>
        </w:rPr>
        <w:tab/>
        <w:t>1. Цель проекта строительства:</w:t>
      </w:r>
    </w:p>
    <w:p w:rsidR="00CE76C7" w:rsidRPr="00EA26FE" w:rsidRDefault="00CE76C7" w:rsidP="002845EE">
      <w:pPr>
        <w:jc w:val="both"/>
      </w:pPr>
    </w:p>
    <w:p w:rsidR="00CE76C7" w:rsidRPr="00EA26FE" w:rsidRDefault="00CE76C7" w:rsidP="006929F4">
      <w:pPr>
        <w:jc w:val="both"/>
        <w:rPr>
          <w:b/>
          <w:bCs/>
        </w:rPr>
      </w:pPr>
      <w:r w:rsidRPr="00EA26FE">
        <w:tab/>
        <w:t xml:space="preserve">Создание строительству </w:t>
      </w:r>
      <w:r>
        <w:t xml:space="preserve">комплекса жилых домов и объектов инфраструктуры: </w:t>
      </w:r>
      <w:r w:rsidRPr="00EA26FE">
        <w:t xml:space="preserve">жилого </w:t>
      </w:r>
      <w:r>
        <w:t xml:space="preserve">дома со </w:t>
      </w:r>
      <w:r w:rsidRPr="00EA26FE">
        <w:t>встроенными помещениями</w:t>
      </w:r>
      <w:r>
        <w:t xml:space="preserve"> и подземной автостоянкой корпус 26</w:t>
      </w:r>
      <w:r w:rsidRPr="00EA26FE">
        <w:t>. Жилой дом расположен по адресу:</w:t>
      </w:r>
      <w:r w:rsidRPr="00EA26FE">
        <w:rPr>
          <w:b/>
        </w:rPr>
        <w:t xml:space="preserve"> </w:t>
      </w:r>
      <w:r>
        <w:rPr>
          <w:b/>
        </w:rPr>
        <w:t xml:space="preserve">Санкт-Петербург, пос. Парголово, Пригородный, участок 353. </w:t>
      </w:r>
      <w:r w:rsidRPr="00EA26FE">
        <w:rPr>
          <w:b/>
          <w:bCs/>
        </w:rPr>
        <w:t>Кадастровый №</w:t>
      </w:r>
      <w:r w:rsidRPr="008E7A5C">
        <w:rPr>
          <w:b/>
          <w:bCs/>
        </w:rPr>
        <w:t>78:36:0013255:3150</w:t>
      </w:r>
      <w:r w:rsidRPr="00F671CE">
        <w:rPr>
          <w:b/>
          <w:bCs/>
        </w:rPr>
        <w:t>.</w:t>
      </w:r>
    </w:p>
    <w:p w:rsidR="00CE76C7" w:rsidRPr="00EA26FE" w:rsidRDefault="00CE76C7" w:rsidP="00002363">
      <w:pPr>
        <w:jc w:val="both"/>
      </w:pPr>
      <w:r w:rsidRPr="00EA26FE">
        <w:tab/>
        <w:t>Реализация данного проекта строительства позволит уменьшить имеющийся дефицит современного благоустроенного жилья, объектов коммунального, образовательного и культурно-просветительного предназначения, будет способствовать обеспечению благоустройства микрорайона и завершению формирования его архитектурного облика.</w:t>
      </w:r>
    </w:p>
    <w:p w:rsidR="00CE76C7" w:rsidRPr="00EA26FE" w:rsidRDefault="00CE76C7" w:rsidP="000742CB">
      <w:pPr>
        <w:jc w:val="both"/>
      </w:pPr>
    </w:p>
    <w:p w:rsidR="00CE76C7" w:rsidRPr="00EA26FE" w:rsidRDefault="00CE76C7" w:rsidP="000742CB">
      <w:pPr>
        <w:numPr>
          <w:ilvl w:val="1"/>
          <w:numId w:val="5"/>
        </w:numPr>
        <w:tabs>
          <w:tab w:val="left" w:pos="780"/>
        </w:tabs>
        <w:jc w:val="both"/>
        <w:rPr>
          <w:b/>
        </w:rPr>
      </w:pPr>
      <w:r w:rsidRPr="00EA26FE">
        <w:rPr>
          <w:b/>
        </w:rPr>
        <w:t xml:space="preserve">Этапы строительства: </w:t>
      </w:r>
    </w:p>
    <w:p w:rsidR="00CE76C7" w:rsidRPr="00EA26FE" w:rsidRDefault="00CE76C7" w:rsidP="00694BC0">
      <w:pPr>
        <w:ind w:left="780"/>
        <w:jc w:val="both"/>
      </w:pPr>
    </w:p>
    <w:p w:rsidR="00CE76C7" w:rsidRPr="00EA26FE" w:rsidRDefault="00CE76C7" w:rsidP="00694BC0">
      <w:pPr>
        <w:ind w:firstLine="709"/>
        <w:jc w:val="both"/>
      </w:pPr>
      <w:r w:rsidRPr="00EA26FE">
        <w:t xml:space="preserve">Начало строительства: </w:t>
      </w:r>
      <w:r w:rsidRPr="00EA26FE">
        <w:rPr>
          <w:lang w:val="en-US"/>
        </w:rPr>
        <w:t>I</w:t>
      </w:r>
      <w:r>
        <w:rPr>
          <w:lang w:val="en-US"/>
        </w:rPr>
        <w:t>II</w:t>
      </w:r>
      <w:r w:rsidRPr="00EA26FE">
        <w:t xml:space="preserve"> квартал 201</w:t>
      </w:r>
      <w:r>
        <w:t>3</w:t>
      </w:r>
      <w:r w:rsidRPr="00EA26FE">
        <w:t xml:space="preserve"> года.</w:t>
      </w:r>
    </w:p>
    <w:p w:rsidR="00CE76C7" w:rsidRPr="00EA26FE" w:rsidRDefault="00CE76C7" w:rsidP="000742CB">
      <w:pPr>
        <w:jc w:val="both"/>
      </w:pPr>
      <w:r w:rsidRPr="00EA26FE">
        <w:tab/>
        <w:t xml:space="preserve">Окончание проектирования: </w:t>
      </w:r>
      <w:r w:rsidRPr="00EA26FE">
        <w:rPr>
          <w:lang w:val="en-US"/>
        </w:rPr>
        <w:t>I</w:t>
      </w:r>
      <w:r>
        <w:rPr>
          <w:lang w:val="en-US"/>
        </w:rPr>
        <w:t>I</w:t>
      </w:r>
      <w:r w:rsidRPr="00EA26FE">
        <w:t xml:space="preserve"> квартал 201</w:t>
      </w:r>
      <w:r>
        <w:t>3</w:t>
      </w:r>
      <w:r w:rsidRPr="00EA26FE">
        <w:t xml:space="preserve"> года.</w:t>
      </w:r>
    </w:p>
    <w:p w:rsidR="00CE76C7" w:rsidRPr="00EA26FE" w:rsidRDefault="00CE76C7" w:rsidP="000742CB">
      <w:pPr>
        <w:jc w:val="both"/>
      </w:pPr>
      <w:r w:rsidRPr="00EA26FE">
        <w:tab/>
        <w:t xml:space="preserve">Окончание строительства:  </w:t>
      </w:r>
      <w:r w:rsidRPr="00EA26FE">
        <w:rPr>
          <w:lang w:val="en-US"/>
        </w:rPr>
        <w:t>I</w:t>
      </w:r>
      <w:r>
        <w:rPr>
          <w:lang w:val="en-US"/>
        </w:rPr>
        <w:t>II</w:t>
      </w:r>
      <w:r w:rsidRPr="00EA26FE">
        <w:t xml:space="preserve"> квартал 201</w:t>
      </w:r>
      <w:r w:rsidRPr="006929F4">
        <w:t>5</w:t>
      </w:r>
      <w:r w:rsidRPr="00EA26FE">
        <w:t xml:space="preserve"> года.</w:t>
      </w:r>
    </w:p>
    <w:p w:rsidR="00CE76C7" w:rsidRPr="00EA26FE" w:rsidRDefault="00CE76C7" w:rsidP="00002363">
      <w:pPr>
        <w:jc w:val="both"/>
      </w:pPr>
      <w:r w:rsidRPr="000455EA">
        <w:t>Положительное заключение негосударственной экспертизы №4-1-1-0</w:t>
      </w:r>
      <w:r>
        <w:t>120</w:t>
      </w:r>
      <w:r w:rsidRPr="000455EA">
        <w:t>-1</w:t>
      </w:r>
      <w:r>
        <w:t>3</w:t>
      </w:r>
      <w:r w:rsidRPr="000455EA">
        <w:t xml:space="preserve"> от </w:t>
      </w:r>
      <w:r>
        <w:t>02.07</w:t>
      </w:r>
      <w:r w:rsidRPr="000455EA">
        <w:t>.2013, выдано Обществом с ограниченной ответственностью «СеверГрад».</w:t>
      </w:r>
      <w:r w:rsidRPr="00EA26FE">
        <w:t xml:space="preserve"> </w:t>
      </w:r>
    </w:p>
    <w:p w:rsidR="00CE76C7" w:rsidRPr="00EA26FE" w:rsidRDefault="00CE76C7" w:rsidP="000742CB">
      <w:pPr>
        <w:jc w:val="both"/>
      </w:pPr>
    </w:p>
    <w:p w:rsidR="00CE76C7" w:rsidRPr="00EA26FE" w:rsidRDefault="00CE76C7">
      <w:pPr>
        <w:numPr>
          <w:ilvl w:val="0"/>
          <w:numId w:val="5"/>
        </w:numPr>
        <w:shd w:val="clear" w:color="auto" w:fill="FFFFFF"/>
        <w:tabs>
          <w:tab w:val="left" w:pos="780"/>
        </w:tabs>
        <w:jc w:val="both"/>
        <w:rPr>
          <w:b/>
        </w:rPr>
      </w:pPr>
      <w:r w:rsidRPr="00EA26FE">
        <w:rPr>
          <w:b/>
        </w:rPr>
        <w:t>Информация о разрешении на строительство:</w:t>
      </w:r>
    </w:p>
    <w:p w:rsidR="00CE76C7" w:rsidRPr="00EA26FE" w:rsidRDefault="00CE76C7" w:rsidP="000742CB">
      <w:pPr>
        <w:tabs>
          <w:tab w:val="left" w:pos="420"/>
          <w:tab w:val="left" w:pos="709"/>
          <w:tab w:val="left" w:pos="780"/>
        </w:tabs>
        <w:ind w:left="780"/>
        <w:jc w:val="both"/>
      </w:pPr>
    </w:p>
    <w:p w:rsidR="00CE76C7" w:rsidRPr="00EA26FE" w:rsidRDefault="00CE76C7" w:rsidP="000742CB">
      <w:pPr>
        <w:tabs>
          <w:tab w:val="left" w:pos="420"/>
          <w:tab w:val="left" w:pos="709"/>
          <w:tab w:val="left" w:pos="780"/>
        </w:tabs>
        <w:jc w:val="both"/>
      </w:pPr>
      <w:r w:rsidRPr="00EA26FE">
        <w:tab/>
        <w:t xml:space="preserve">Разрешение на строительство № </w:t>
      </w:r>
      <w:r>
        <w:t>78-03024</w:t>
      </w:r>
      <w:r w:rsidRPr="007A711E">
        <w:t>0</w:t>
      </w:r>
      <w:r>
        <w:t>20-2013</w:t>
      </w:r>
      <w:r w:rsidRPr="00EA26FE">
        <w:t xml:space="preserve"> от </w:t>
      </w:r>
      <w:r>
        <w:t xml:space="preserve">01.08.2013 года, выдано Службой государственного строительного надзора и экспертизы Санкт-Петербурга Правительства Санкт-Петербурга. </w:t>
      </w:r>
      <w:r w:rsidRPr="00EA26FE">
        <w:t xml:space="preserve">Срок действия разрешения — до </w:t>
      </w:r>
      <w:r>
        <w:t xml:space="preserve">01 </w:t>
      </w:r>
      <w:r>
        <w:rPr>
          <w:lang w:val="en-US"/>
        </w:rPr>
        <w:t>c</w:t>
      </w:r>
      <w:r>
        <w:t xml:space="preserve">ентября 2014 </w:t>
      </w:r>
      <w:r w:rsidRPr="00EA26FE">
        <w:t>года.</w:t>
      </w:r>
    </w:p>
    <w:p w:rsidR="00CE76C7" w:rsidRPr="00EA26FE" w:rsidRDefault="00CE76C7">
      <w:pPr>
        <w:pStyle w:val="ConsNormal"/>
        <w:shd w:val="clear" w:color="auto" w:fill="FFFFFF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76C7" w:rsidRPr="00EA26FE" w:rsidRDefault="00CE76C7">
      <w:pPr>
        <w:numPr>
          <w:ilvl w:val="0"/>
          <w:numId w:val="5"/>
        </w:numPr>
        <w:shd w:val="clear" w:color="auto" w:fill="FFFFFF"/>
        <w:tabs>
          <w:tab w:val="left" w:pos="780"/>
        </w:tabs>
        <w:jc w:val="both"/>
        <w:rPr>
          <w:b/>
        </w:rPr>
      </w:pPr>
      <w:r w:rsidRPr="00EA26FE">
        <w:rPr>
          <w:b/>
        </w:rPr>
        <w:t>Права застройщика на земельный участок:</w:t>
      </w:r>
    </w:p>
    <w:p w:rsidR="00CE76C7" w:rsidRPr="00EA26FE" w:rsidRDefault="00CE76C7">
      <w:pPr>
        <w:shd w:val="clear" w:color="auto" w:fill="FFFFFF"/>
        <w:tabs>
          <w:tab w:val="left" w:pos="1200"/>
        </w:tabs>
        <w:ind w:left="780"/>
        <w:jc w:val="both"/>
        <w:rPr>
          <w:b/>
        </w:rPr>
      </w:pPr>
    </w:p>
    <w:p w:rsidR="00CE76C7" w:rsidRPr="00EA26FE" w:rsidRDefault="00CE76C7">
      <w:pPr>
        <w:shd w:val="clear" w:color="auto" w:fill="FFFFFF"/>
        <w:tabs>
          <w:tab w:val="left" w:pos="1200"/>
        </w:tabs>
        <w:ind w:left="780"/>
        <w:jc w:val="both"/>
        <w:rPr>
          <w:b/>
        </w:rPr>
      </w:pPr>
      <w:r w:rsidRPr="00EA26FE">
        <w:rPr>
          <w:b/>
        </w:rPr>
        <w:t>3.1. О собственнике земельного участка</w:t>
      </w:r>
    </w:p>
    <w:p w:rsidR="00CE76C7" w:rsidRPr="00EA26FE" w:rsidRDefault="00CE76C7">
      <w:pPr>
        <w:jc w:val="both"/>
      </w:pPr>
    </w:p>
    <w:p w:rsidR="00CE76C7" w:rsidRPr="00BB3035" w:rsidRDefault="00CE76C7" w:rsidP="000742CB">
      <w:pPr>
        <w:jc w:val="both"/>
      </w:pPr>
      <w:r w:rsidRPr="00EA26FE">
        <w:tab/>
      </w:r>
      <w:r w:rsidRPr="00BB3035">
        <w:t>Земельный участок находится в собственности застройщика на основании следующих документов:</w:t>
      </w:r>
    </w:p>
    <w:p w:rsidR="00CE76C7" w:rsidRPr="00BB3035" w:rsidRDefault="00CE76C7" w:rsidP="00374D97">
      <w:pPr>
        <w:numPr>
          <w:ilvl w:val="0"/>
          <w:numId w:val="3"/>
        </w:numPr>
        <w:tabs>
          <w:tab w:val="clear" w:pos="786"/>
          <w:tab w:val="num" w:pos="720"/>
        </w:tabs>
        <w:ind w:left="720"/>
        <w:jc w:val="both"/>
      </w:pPr>
      <w:r w:rsidRPr="00BB3035">
        <w:t>Договор купли-продажи №П-19/6 от 25.06.2009 года;</w:t>
      </w:r>
    </w:p>
    <w:p w:rsidR="00CE76C7" w:rsidRPr="00BB3035" w:rsidRDefault="00CE76C7" w:rsidP="00E35560">
      <w:pPr>
        <w:numPr>
          <w:ilvl w:val="0"/>
          <w:numId w:val="3"/>
        </w:numPr>
        <w:tabs>
          <w:tab w:val="clear" w:pos="786"/>
          <w:tab w:val="num" w:pos="720"/>
        </w:tabs>
        <w:ind w:left="720"/>
        <w:jc w:val="both"/>
      </w:pPr>
      <w:r w:rsidRPr="00BB3035">
        <w:t>Кадастровый паспорт земельного участка, выданный Управлением Федерального агентства кадастра объектов недвижимости по городу Санкт-Петербургу №9015 от 23.04.2010;</w:t>
      </w:r>
    </w:p>
    <w:p w:rsidR="00CE76C7" w:rsidRPr="00BB3035" w:rsidRDefault="00CE76C7" w:rsidP="00F671CE">
      <w:pPr>
        <w:numPr>
          <w:ilvl w:val="0"/>
          <w:numId w:val="3"/>
        </w:numPr>
        <w:tabs>
          <w:tab w:val="clear" w:pos="786"/>
          <w:tab w:val="num" w:pos="720"/>
        </w:tabs>
        <w:ind w:left="720"/>
        <w:jc w:val="both"/>
      </w:pPr>
      <w:r w:rsidRPr="00BB3035">
        <w:t>Кадастровый паспорт земельного участка (Выписка из государственного кадастра недвижимости) от 31.10.2012 №78/201/12-5307;</w:t>
      </w:r>
    </w:p>
    <w:p w:rsidR="00CE76C7" w:rsidRPr="00BB3035" w:rsidRDefault="00CE76C7" w:rsidP="00F671CE">
      <w:pPr>
        <w:ind w:left="720"/>
        <w:jc w:val="both"/>
      </w:pPr>
    </w:p>
    <w:p w:rsidR="00CE76C7" w:rsidRPr="00EA26FE" w:rsidRDefault="00CE76C7" w:rsidP="00E35560">
      <w:pPr>
        <w:ind w:firstLine="360"/>
        <w:jc w:val="both"/>
      </w:pPr>
      <w:r w:rsidRPr="00BB3035">
        <w:t xml:space="preserve">О чем в Едином государственном реестре прав на недвижимое имущество и сделок с ним 03 декабря 2012 года сделана запись регистрации №78-78-39/134/2012-497, что подтверждается Свидетельством о государственной регистрации права серия 78-АЖ № 777803 от 03 декабря 2012 года, выданном Управлением Федеральной службы государственной регистрации, кадастра и картографии по </w:t>
      </w:r>
      <w:r>
        <w:t>Санкт-Петербургу</w:t>
      </w:r>
      <w:r w:rsidRPr="00BB3035">
        <w:t>.</w:t>
      </w:r>
    </w:p>
    <w:p w:rsidR="00CE76C7" w:rsidRPr="00EA26FE" w:rsidRDefault="00CE76C7">
      <w:pPr>
        <w:ind w:left="720"/>
        <w:jc w:val="both"/>
      </w:pPr>
    </w:p>
    <w:p w:rsidR="00CE76C7" w:rsidRPr="00EA26FE" w:rsidRDefault="00CE76C7">
      <w:pPr>
        <w:jc w:val="both"/>
        <w:rPr>
          <w:b/>
        </w:rPr>
      </w:pPr>
      <w:r w:rsidRPr="00EA26FE">
        <w:rPr>
          <w:b/>
        </w:rPr>
        <w:tab/>
        <w:t>3.2. Границы и площадь земельного участка</w:t>
      </w:r>
    </w:p>
    <w:p w:rsidR="00CE76C7" w:rsidRPr="00EA26FE" w:rsidRDefault="00CE76C7">
      <w:pPr>
        <w:ind w:left="720"/>
        <w:jc w:val="both"/>
      </w:pPr>
    </w:p>
    <w:p w:rsidR="00CE76C7" w:rsidRPr="00EA26FE" w:rsidRDefault="00CE76C7" w:rsidP="00E613FF">
      <w:pPr>
        <w:jc w:val="both"/>
        <w:rPr>
          <w:b/>
          <w:bCs/>
        </w:rPr>
      </w:pPr>
      <w:r w:rsidRPr="00EA26FE">
        <w:tab/>
        <w:t xml:space="preserve">Площадь земельного участка — </w:t>
      </w:r>
      <w:r>
        <w:t>21 667,0</w:t>
      </w:r>
      <w:r w:rsidRPr="00EA26FE">
        <w:t xml:space="preserve"> </w:t>
      </w:r>
      <w:r w:rsidRPr="00BB3035">
        <w:t xml:space="preserve">кв. м. Участок расположен по адресу: </w:t>
      </w:r>
      <w:r w:rsidRPr="00BB3035">
        <w:rPr>
          <w:b/>
        </w:rPr>
        <w:t xml:space="preserve">Санкт-Петербург, пос. Парголово, Пригородный, участок 353. </w:t>
      </w:r>
      <w:r w:rsidRPr="00BB3035">
        <w:rPr>
          <w:b/>
          <w:bCs/>
        </w:rPr>
        <w:t>Кадастровый №78:36:0013255:3150.</w:t>
      </w:r>
    </w:p>
    <w:p w:rsidR="00CE76C7" w:rsidRPr="00EA26FE" w:rsidRDefault="00CE76C7">
      <w:pPr>
        <w:shd w:val="clear" w:color="auto" w:fill="FFFFFF"/>
        <w:jc w:val="both"/>
      </w:pPr>
    </w:p>
    <w:p w:rsidR="00CE76C7" w:rsidRPr="00EA26FE" w:rsidRDefault="00CE76C7">
      <w:pPr>
        <w:tabs>
          <w:tab w:val="left" w:pos="360"/>
        </w:tabs>
        <w:rPr>
          <w:b/>
        </w:rPr>
      </w:pPr>
      <w:r w:rsidRPr="00EA26FE">
        <w:rPr>
          <w:b/>
        </w:rPr>
        <w:tab/>
      </w:r>
      <w:r w:rsidRPr="00EA26FE">
        <w:rPr>
          <w:b/>
        </w:rPr>
        <w:tab/>
        <w:t>3.3. Элементы благоустройства.</w:t>
      </w:r>
    </w:p>
    <w:p w:rsidR="00CE76C7" w:rsidRPr="00EA26FE" w:rsidRDefault="00CE76C7">
      <w:pPr>
        <w:tabs>
          <w:tab w:val="left" w:pos="720"/>
        </w:tabs>
        <w:ind w:left="360"/>
        <w:rPr>
          <w:b/>
        </w:rPr>
      </w:pPr>
    </w:p>
    <w:p w:rsidR="00CE76C7" w:rsidRPr="00C7572A" w:rsidRDefault="00CE76C7" w:rsidP="00430DEF">
      <w:pPr>
        <w:widowControl/>
        <w:suppressAutoHyphens w:val="0"/>
        <w:ind w:firstLine="709"/>
        <w:jc w:val="both"/>
        <w:rPr>
          <w:kern w:val="0"/>
        </w:rPr>
      </w:pPr>
      <w:r w:rsidRPr="00C7572A">
        <w:rPr>
          <w:kern w:val="0"/>
        </w:rPr>
        <w:t xml:space="preserve">Благоустройство территории включает в себя: </w:t>
      </w:r>
    </w:p>
    <w:p w:rsidR="00CE76C7" w:rsidRDefault="00CE76C7" w:rsidP="00430DEF">
      <w:pPr>
        <w:suppressAutoHyphens w:val="0"/>
        <w:ind w:firstLine="709"/>
        <w:jc w:val="both"/>
      </w:pPr>
      <w:r>
        <w:t>-  пешеходные тротуары к входам в дом и встроенные помещения</w:t>
      </w:r>
    </w:p>
    <w:p w:rsidR="00CE76C7" w:rsidRDefault="00CE76C7" w:rsidP="00430DEF">
      <w:pPr>
        <w:suppressAutoHyphens w:val="0"/>
        <w:ind w:firstLine="709"/>
        <w:jc w:val="both"/>
      </w:pPr>
      <w:r>
        <w:t xml:space="preserve">- детские площадки, </w:t>
      </w:r>
    </w:p>
    <w:p w:rsidR="00CE76C7" w:rsidRDefault="00CE76C7" w:rsidP="00430DEF">
      <w:pPr>
        <w:suppressAutoHyphens w:val="0"/>
        <w:ind w:firstLine="709"/>
        <w:jc w:val="both"/>
      </w:pPr>
      <w:r>
        <w:t xml:space="preserve">- площадка отдыха взрослого населения, </w:t>
      </w:r>
    </w:p>
    <w:p w:rsidR="00CE76C7" w:rsidRDefault="00CE76C7" w:rsidP="00430DEF">
      <w:pPr>
        <w:suppressAutoHyphens w:val="0"/>
        <w:ind w:firstLine="709"/>
        <w:jc w:val="both"/>
      </w:pPr>
      <w:r>
        <w:t>- спортивные площадки</w:t>
      </w:r>
    </w:p>
    <w:p w:rsidR="00CE76C7" w:rsidRDefault="00CE76C7" w:rsidP="00430DEF">
      <w:pPr>
        <w:suppressAutoHyphens w:val="0"/>
        <w:ind w:firstLine="709"/>
        <w:jc w:val="both"/>
      </w:pPr>
      <w:r>
        <w:t>- озеленённые территории.</w:t>
      </w:r>
    </w:p>
    <w:p w:rsidR="00CE76C7" w:rsidRDefault="00CE76C7" w:rsidP="00430DEF">
      <w:pPr>
        <w:suppressAutoHyphens w:val="0"/>
        <w:ind w:firstLine="709"/>
        <w:jc w:val="both"/>
      </w:pPr>
      <w:r>
        <w:t>- На детской игровой, спортивной площадках и площадке для отдыха взрослого населения проектом предлагается размещение игрового и гимнастического оборудования, скамеек со столиком, с учетом разных возрастных категорий жителей. На детской игровой, спортивной и площадке отдыха, перед парадными предусматривается установка садовых диванов и урн.</w:t>
      </w:r>
    </w:p>
    <w:p w:rsidR="00CE76C7" w:rsidRPr="00E35560" w:rsidRDefault="00CE76C7" w:rsidP="00E71C0F">
      <w:pPr>
        <w:widowControl/>
        <w:suppressAutoHyphens w:val="0"/>
        <w:ind w:firstLine="709"/>
        <w:jc w:val="both"/>
        <w:rPr>
          <w:kern w:val="0"/>
        </w:rPr>
      </w:pPr>
    </w:p>
    <w:p w:rsidR="00CE76C7" w:rsidRPr="00EA26FE" w:rsidRDefault="00CE76C7" w:rsidP="003621AC">
      <w:pPr>
        <w:numPr>
          <w:ilvl w:val="0"/>
          <w:numId w:val="8"/>
        </w:numPr>
        <w:tabs>
          <w:tab w:val="clear" w:pos="1080"/>
          <w:tab w:val="left" w:pos="1103"/>
          <w:tab w:val="left" w:pos="9203"/>
        </w:tabs>
        <w:ind w:left="1103"/>
        <w:jc w:val="both"/>
        <w:rPr>
          <w:b/>
        </w:rPr>
      </w:pPr>
      <w:r w:rsidRPr="00EA26FE">
        <w:rPr>
          <w:b/>
        </w:rPr>
        <w:t>Местоположение и описание строящегося комплекса:</w:t>
      </w:r>
    </w:p>
    <w:p w:rsidR="00CE76C7" w:rsidRPr="00EA26FE" w:rsidRDefault="00CE76C7" w:rsidP="003621AC">
      <w:pPr>
        <w:ind w:firstLine="709"/>
        <w:jc w:val="both"/>
      </w:pPr>
    </w:p>
    <w:p w:rsidR="00CE76C7" w:rsidRDefault="00CE76C7" w:rsidP="00435839">
      <w:pPr>
        <w:ind w:firstLine="709"/>
        <w:jc w:val="both"/>
        <w:rPr>
          <w:b/>
          <w:bCs/>
        </w:rPr>
      </w:pPr>
      <w:r>
        <w:t xml:space="preserve">Проектируемый жилой дом находится в поселке Парголово, занимает удобное положение в городской застройке Санкт-Петербурга, так как находится в северной части города, расположен в 1 км от железнодорожной станции «Парголово» и Выборгского шоссе, в 4-5 км от станций метрополитена «Озерки» и «Проспект Просвещения». Проектируемый жилой дом расположен в юго-восточной части поселка Парголово, в 20 минутах транспортом от ст. м. «проспект Просвещения», в 15 минутах пешком от железнодорожной станции «Парголово», на земельном участке по адресу: </w:t>
      </w:r>
      <w:r>
        <w:rPr>
          <w:b/>
        </w:rPr>
        <w:t xml:space="preserve">Санкт-Петербург, пос. Парголово, Пригородный, участок 353. </w:t>
      </w:r>
      <w:r>
        <w:rPr>
          <w:b/>
          <w:bCs/>
        </w:rPr>
        <w:t>Кадастровый №</w:t>
      </w:r>
      <w:r w:rsidRPr="008E7A5C">
        <w:rPr>
          <w:b/>
          <w:bCs/>
        </w:rPr>
        <w:t>78:36:0013255:3150</w:t>
      </w:r>
      <w:r>
        <w:rPr>
          <w:b/>
          <w:bCs/>
        </w:rPr>
        <w:t>.</w:t>
      </w:r>
    </w:p>
    <w:p w:rsidR="00CE76C7" w:rsidRDefault="00CE76C7" w:rsidP="00435839">
      <w:pPr>
        <w:ind w:firstLine="709"/>
        <w:jc w:val="both"/>
        <w:rPr>
          <w:color w:val="000000"/>
        </w:rPr>
      </w:pPr>
      <w:r>
        <w:t xml:space="preserve">Жилой дом со встроенными помещениями и подземной автостоянкой корпус 26 </w:t>
      </w:r>
      <w:r>
        <w:rPr>
          <w:color w:val="000000"/>
        </w:rPr>
        <w:t>со следующими технико-экономическими показателями: площадь земельного участка – 21 667, 0 кв.м., площадь застройки – 6 450,4 кв.м. общая площадь здания – 83 728,0 кв.м.,  площадь квартир (без учета балконов) – 48 002,0 кв.м., площадь встроено-пристроенных помещений – 5 600,1 кв.м., строительный объем – 272 587,0 куб.м., в том числе подземной части – 45 221,0 куб. м., количество квартир – 920 шт.,  этажность – 9-25 этажей, подвал.</w:t>
      </w:r>
    </w:p>
    <w:p w:rsidR="00CE76C7" w:rsidRPr="00EA26FE" w:rsidRDefault="00CE76C7">
      <w:pPr>
        <w:jc w:val="both"/>
      </w:pPr>
      <w:r w:rsidRPr="00EA26FE">
        <w:tab/>
      </w:r>
    </w:p>
    <w:p w:rsidR="00CE76C7" w:rsidRPr="00EA26FE" w:rsidRDefault="00CE76C7">
      <w:pPr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rPr>
          <w:b/>
        </w:rPr>
      </w:pPr>
      <w:r w:rsidRPr="00EA26FE">
        <w:rPr>
          <w:b/>
        </w:rPr>
        <w:t>Количество в составе строящем дома самостоятельных частей (квартир в многоквартирном доме, гаражей и иных объектов недвижимости), передаваемых застройщиком участникам долевого строительства  после получения разрешения на ввод в эксплуатацию:</w:t>
      </w:r>
    </w:p>
    <w:p w:rsidR="00CE76C7" w:rsidRDefault="00CE76C7" w:rsidP="00041BB4">
      <w:pPr>
        <w:ind w:left="-10" w:firstLine="370"/>
        <w:jc w:val="both"/>
      </w:pPr>
    </w:p>
    <w:p w:rsidR="00CE76C7" w:rsidRPr="00EA26FE" w:rsidRDefault="00CE76C7" w:rsidP="00041BB4">
      <w:pPr>
        <w:ind w:left="-10" w:firstLine="370"/>
        <w:jc w:val="both"/>
      </w:pPr>
      <w:r w:rsidRPr="00EA26FE">
        <w:t>В жилом доме со встроенными помещениями</w:t>
      </w:r>
      <w:r>
        <w:t xml:space="preserve"> и подземной автостоянкой корпус 26</w:t>
      </w:r>
      <w:r w:rsidRPr="00EA26FE">
        <w:t>предусмотрено:</w:t>
      </w:r>
    </w:p>
    <w:p w:rsidR="00CE76C7" w:rsidRPr="00EA26FE" w:rsidRDefault="00CE76C7" w:rsidP="00041BB4">
      <w:pPr>
        <w:ind w:left="50" w:hanging="10"/>
        <w:jc w:val="both"/>
      </w:pPr>
      <w:r w:rsidRPr="00EA26FE">
        <w:rPr>
          <w:b/>
        </w:rPr>
        <w:tab/>
      </w:r>
      <w:r w:rsidRPr="00EA26FE">
        <w:t xml:space="preserve">Количество квартир: </w:t>
      </w:r>
      <w:r>
        <w:t>920</w:t>
      </w:r>
      <w:r w:rsidRPr="00EA26FE">
        <w:t xml:space="preserve"> шт.</w:t>
      </w:r>
    </w:p>
    <w:p w:rsidR="00CE76C7" w:rsidRDefault="00CE76C7" w:rsidP="00041BB4">
      <w:pPr>
        <w:ind w:left="50" w:hanging="10"/>
        <w:jc w:val="both"/>
      </w:pPr>
      <w:r w:rsidRPr="00EA26FE">
        <w:t xml:space="preserve">Из них: </w:t>
      </w:r>
    </w:p>
    <w:p w:rsidR="00CE76C7" w:rsidRPr="00EA26FE" w:rsidRDefault="00CE76C7" w:rsidP="00041BB4">
      <w:pPr>
        <w:ind w:left="50" w:hanging="10"/>
        <w:jc w:val="both"/>
      </w:pPr>
      <w:r>
        <w:t>Студий – 2 квартиры;</w:t>
      </w:r>
    </w:p>
    <w:p w:rsidR="00CE76C7" w:rsidRPr="00EA26FE" w:rsidRDefault="00CE76C7" w:rsidP="00041BB4">
      <w:pPr>
        <w:ind w:left="50" w:hanging="10"/>
        <w:jc w:val="both"/>
      </w:pPr>
      <w:r w:rsidRPr="00EA26FE">
        <w:t xml:space="preserve">Однокомнатных – </w:t>
      </w:r>
      <w:r>
        <w:t>458</w:t>
      </w:r>
      <w:r w:rsidRPr="00EA26FE">
        <w:t xml:space="preserve"> квартир</w:t>
      </w:r>
      <w:r>
        <w:t>ы</w:t>
      </w:r>
      <w:r w:rsidRPr="00EA26FE">
        <w:t>;</w:t>
      </w:r>
    </w:p>
    <w:p w:rsidR="00CE76C7" w:rsidRDefault="00CE76C7" w:rsidP="0030065A">
      <w:pPr>
        <w:ind w:left="50" w:hanging="10"/>
        <w:jc w:val="both"/>
      </w:pPr>
      <w:r w:rsidRPr="00EA26FE">
        <w:t xml:space="preserve">Двухкомнатных – </w:t>
      </w:r>
      <w:r>
        <w:t>396</w:t>
      </w:r>
      <w:r w:rsidRPr="00EA26FE">
        <w:t xml:space="preserve"> квартир</w:t>
      </w:r>
      <w:r>
        <w:t>;</w:t>
      </w:r>
    </w:p>
    <w:p w:rsidR="00CE76C7" w:rsidRPr="00EA26FE" w:rsidRDefault="00CE76C7" w:rsidP="0030065A">
      <w:pPr>
        <w:ind w:left="50" w:hanging="10"/>
        <w:jc w:val="both"/>
      </w:pPr>
      <w:r>
        <w:t>Трехкомнатных – 646 квартир.</w:t>
      </w:r>
    </w:p>
    <w:p w:rsidR="00CE76C7" w:rsidRPr="00EA26FE" w:rsidRDefault="00CE76C7" w:rsidP="00041BB4">
      <w:pPr>
        <w:ind w:left="50" w:hanging="10"/>
        <w:jc w:val="both"/>
      </w:pPr>
    </w:p>
    <w:p w:rsidR="00CE76C7" w:rsidRPr="00EA26FE" w:rsidRDefault="00CE76C7">
      <w:pPr>
        <w:pStyle w:val="ConsNormal"/>
        <w:snapToGrid w:val="0"/>
        <w:ind w:righ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26FE">
        <w:rPr>
          <w:rFonts w:ascii="Times New Roman" w:hAnsi="Times New Roman" w:cs="Times New Roman"/>
          <w:b/>
          <w:bCs/>
          <w:sz w:val="24"/>
          <w:szCs w:val="24"/>
        </w:rPr>
        <w:tab/>
        <w:t>6. О функциональном назначении нежилых помещений в многоквартирных домах, не входящих в состав общего имущества в многоквартирных домах:</w:t>
      </w:r>
    </w:p>
    <w:p w:rsidR="00CE76C7" w:rsidRPr="00EA26FE" w:rsidRDefault="00CE76C7">
      <w:pPr>
        <w:pStyle w:val="ConsNormal"/>
        <w:snapToGrid w:val="0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26FE">
        <w:rPr>
          <w:rFonts w:ascii="Times New Roman" w:hAnsi="Times New Roman" w:cs="Times New Roman"/>
          <w:sz w:val="24"/>
          <w:szCs w:val="24"/>
        </w:rPr>
        <w:tab/>
      </w:r>
    </w:p>
    <w:p w:rsidR="00CE76C7" w:rsidRPr="00EA26FE" w:rsidRDefault="00CE76C7">
      <w:pPr>
        <w:pStyle w:val="ConsNormal"/>
        <w:snapToGrid w:val="0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26FE">
        <w:rPr>
          <w:rFonts w:ascii="Times New Roman" w:hAnsi="Times New Roman" w:cs="Times New Roman"/>
          <w:sz w:val="24"/>
          <w:szCs w:val="24"/>
        </w:rPr>
        <w:t xml:space="preserve">Функциональное назначение нежилых помещений (офисы, кафе, магазины и т.п.), определяется владельцами нежилых помещений самостоятельно.  </w:t>
      </w:r>
    </w:p>
    <w:p w:rsidR="00CE76C7" w:rsidRPr="00EA26FE" w:rsidRDefault="00CE76C7">
      <w:pPr>
        <w:pStyle w:val="ConsNormal"/>
        <w:snapToGrid w:val="0"/>
        <w:ind w:righ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E76C7" w:rsidRPr="00EA26FE" w:rsidRDefault="00CE76C7">
      <w:pPr>
        <w:jc w:val="both"/>
        <w:rPr>
          <w:b/>
        </w:rPr>
      </w:pPr>
      <w:r w:rsidRPr="00EA26FE">
        <w:rPr>
          <w:b/>
        </w:rPr>
        <w:tab/>
        <w:t>7. Состав общего имущества в комплексе, которое будет находиться в общей долевой собственности участников долевого строительства после получения разрешения на ввод в эксплуатацию и передачи объектов долевого строительства участникам долевого строительства:</w:t>
      </w:r>
    </w:p>
    <w:p w:rsidR="00CE76C7" w:rsidRPr="00EA26FE" w:rsidRDefault="00CE76C7">
      <w:pPr>
        <w:jc w:val="both"/>
      </w:pPr>
      <w:r w:rsidRPr="00EA26FE">
        <w:tab/>
      </w:r>
    </w:p>
    <w:p w:rsidR="00CE76C7" w:rsidRPr="00EA26FE" w:rsidRDefault="00CE76C7" w:rsidP="00345131">
      <w:pPr>
        <w:ind w:firstLine="709"/>
        <w:jc w:val="both"/>
      </w:pPr>
      <w:r w:rsidRPr="00EA26FE">
        <w:t>Межквартирные лестничные площадки, лестницы, лифты, лифтовые и иные шахты, коридоры, подвалы, а также крыши, ограждающие несущие и ненесущие конструкции дома, механическое, электрическое, санитарно-техническое и иное оборудование, находящееся в доме за пределами или внутри помещений и обслуживающее более одного помещения, земельный участок, на котором расположен дом, с элементами озеленения и благоустройства.</w:t>
      </w:r>
    </w:p>
    <w:p w:rsidR="00CE76C7" w:rsidRDefault="00CE76C7" w:rsidP="002845EE">
      <w:pPr>
        <w:shd w:val="clear" w:color="auto" w:fill="FFFFFF"/>
        <w:jc w:val="both"/>
        <w:rPr>
          <w:b/>
        </w:rPr>
      </w:pPr>
      <w:r w:rsidRPr="00EA26FE">
        <w:rPr>
          <w:b/>
        </w:rPr>
        <w:tab/>
      </w:r>
    </w:p>
    <w:p w:rsidR="00CE76C7" w:rsidRPr="00EA26FE" w:rsidRDefault="00CE76C7" w:rsidP="002845EE">
      <w:pPr>
        <w:shd w:val="clear" w:color="auto" w:fill="FFFFFF"/>
        <w:jc w:val="both"/>
        <w:rPr>
          <w:b/>
        </w:rPr>
      </w:pPr>
      <w:r w:rsidRPr="00EA26FE">
        <w:rPr>
          <w:b/>
        </w:rPr>
        <w:t>8. Предполагаемый срок окончания строительства дома и получение Разрешения на ввод объекта в эксплуатацию:</w:t>
      </w:r>
    </w:p>
    <w:p w:rsidR="00CE76C7" w:rsidRPr="00EA26FE" w:rsidRDefault="00CE76C7">
      <w:pPr>
        <w:shd w:val="clear" w:color="auto" w:fill="FFFFFF"/>
        <w:jc w:val="both"/>
        <w:rPr>
          <w:b/>
        </w:rPr>
      </w:pPr>
    </w:p>
    <w:p w:rsidR="00CE76C7" w:rsidRPr="00EA26FE" w:rsidRDefault="00CE76C7">
      <w:pPr>
        <w:shd w:val="clear" w:color="auto" w:fill="FFFFFF"/>
        <w:jc w:val="both"/>
      </w:pPr>
      <w:r w:rsidRPr="00EA26FE">
        <w:rPr>
          <w:lang w:val="en-US"/>
        </w:rPr>
        <w:t>I</w:t>
      </w:r>
      <w:r>
        <w:rPr>
          <w:lang w:val="en-US"/>
        </w:rPr>
        <w:t>II</w:t>
      </w:r>
      <w:r w:rsidRPr="00EA26FE">
        <w:t xml:space="preserve"> квартал 201</w:t>
      </w:r>
      <w:r>
        <w:rPr>
          <w:lang w:val="en-US"/>
        </w:rPr>
        <w:t xml:space="preserve">4 </w:t>
      </w:r>
      <w:r w:rsidRPr="00EA26FE">
        <w:t>года.</w:t>
      </w:r>
    </w:p>
    <w:p w:rsidR="00CE76C7" w:rsidRPr="00EA26FE" w:rsidRDefault="00CE76C7">
      <w:pPr>
        <w:shd w:val="clear" w:color="auto" w:fill="FFFFFF"/>
        <w:jc w:val="both"/>
      </w:pPr>
    </w:p>
    <w:p w:rsidR="00CE76C7" w:rsidRPr="00EA26FE" w:rsidRDefault="00CE76C7">
      <w:pPr>
        <w:jc w:val="both"/>
        <w:rPr>
          <w:b/>
        </w:rPr>
      </w:pPr>
      <w:r w:rsidRPr="00EA26FE">
        <w:rPr>
          <w:b/>
        </w:rPr>
        <w:tab/>
        <w:t>9. Перечень органов государственной власти, органов местного самоуправления и организаций, представители которых участвуют в приемке многоквартирного дома:</w:t>
      </w:r>
    </w:p>
    <w:p w:rsidR="00CE76C7" w:rsidRPr="00EA26FE" w:rsidRDefault="00CE76C7">
      <w:pPr>
        <w:jc w:val="both"/>
        <w:rPr>
          <w:b/>
        </w:rPr>
      </w:pPr>
    </w:p>
    <w:p w:rsidR="00CE76C7" w:rsidRDefault="00CE76C7" w:rsidP="00EB7E4F">
      <w:pPr>
        <w:numPr>
          <w:ilvl w:val="0"/>
          <w:numId w:val="4"/>
        </w:numPr>
        <w:tabs>
          <w:tab w:val="clear" w:pos="360"/>
          <w:tab w:val="left" w:pos="1080"/>
        </w:tabs>
        <w:ind w:left="1080"/>
        <w:jc w:val="both"/>
        <w:rPr>
          <w:color w:val="000000"/>
        </w:rPr>
      </w:pPr>
      <w:r>
        <w:rPr>
          <w:color w:val="000000"/>
        </w:rPr>
        <w:t xml:space="preserve">Служба государственного строительного надзора и экспертизы Санкт-Петербурга </w:t>
      </w:r>
    </w:p>
    <w:p w:rsidR="00CE76C7" w:rsidRDefault="00CE76C7" w:rsidP="00EB7E4F">
      <w:pPr>
        <w:numPr>
          <w:ilvl w:val="0"/>
          <w:numId w:val="4"/>
        </w:numPr>
        <w:tabs>
          <w:tab w:val="clear" w:pos="360"/>
          <w:tab w:val="left" w:pos="1080"/>
        </w:tabs>
        <w:ind w:left="1080"/>
        <w:jc w:val="both"/>
        <w:rPr>
          <w:color w:val="000000"/>
        </w:rPr>
      </w:pPr>
      <w:r>
        <w:rPr>
          <w:color w:val="000000"/>
        </w:rPr>
        <w:t>Администрация Выборгского района Санкт-Петербурга</w:t>
      </w:r>
    </w:p>
    <w:p w:rsidR="00CE76C7" w:rsidRDefault="00CE76C7" w:rsidP="00EB7E4F">
      <w:pPr>
        <w:numPr>
          <w:ilvl w:val="0"/>
          <w:numId w:val="4"/>
        </w:numPr>
        <w:tabs>
          <w:tab w:val="clear" w:pos="360"/>
          <w:tab w:val="left" w:pos="1080"/>
        </w:tabs>
        <w:ind w:left="1080"/>
        <w:jc w:val="both"/>
        <w:rPr>
          <w:color w:val="000000"/>
        </w:rPr>
      </w:pPr>
      <w:r>
        <w:rPr>
          <w:color w:val="000000"/>
        </w:rPr>
        <w:t>Застройщик – ООО «Строительная компания «Дальпитерстрой»</w:t>
      </w:r>
    </w:p>
    <w:p w:rsidR="00CE76C7" w:rsidRDefault="00CE76C7" w:rsidP="00EB7E4F">
      <w:pPr>
        <w:numPr>
          <w:ilvl w:val="0"/>
          <w:numId w:val="4"/>
        </w:numPr>
        <w:shd w:val="clear" w:color="auto" w:fill="FFFFFF"/>
        <w:tabs>
          <w:tab w:val="clear" w:pos="360"/>
          <w:tab w:val="left" w:pos="1080"/>
        </w:tabs>
        <w:ind w:left="1080"/>
        <w:jc w:val="both"/>
        <w:rPr>
          <w:color w:val="000000"/>
        </w:rPr>
      </w:pPr>
      <w:r>
        <w:rPr>
          <w:color w:val="000000"/>
        </w:rPr>
        <w:t>Эксплуатирующая организация</w:t>
      </w:r>
    </w:p>
    <w:p w:rsidR="00CE76C7" w:rsidRDefault="00CE76C7" w:rsidP="00EB7E4F">
      <w:pPr>
        <w:numPr>
          <w:ilvl w:val="0"/>
          <w:numId w:val="4"/>
        </w:numPr>
        <w:shd w:val="clear" w:color="auto" w:fill="FFFFFF"/>
        <w:tabs>
          <w:tab w:val="clear" w:pos="360"/>
          <w:tab w:val="left" w:pos="1080"/>
        </w:tabs>
        <w:ind w:left="1080"/>
        <w:jc w:val="both"/>
        <w:rPr>
          <w:bCs/>
          <w:color w:val="000000"/>
        </w:rPr>
      </w:pPr>
      <w:r>
        <w:rPr>
          <w:color w:val="000000"/>
        </w:rPr>
        <w:t>Генеральный подрядчик – ООО</w:t>
      </w:r>
      <w:r>
        <w:rPr>
          <w:bCs/>
          <w:color w:val="000000"/>
        </w:rPr>
        <w:t xml:space="preserve"> «Дальпитерстрой»</w:t>
      </w:r>
    </w:p>
    <w:p w:rsidR="00CE76C7" w:rsidRPr="00EB7E4F" w:rsidRDefault="00CE76C7" w:rsidP="00EB7E4F">
      <w:pPr>
        <w:numPr>
          <w:ilvl w:val="0"/>
          <w:numId w:val="4"/>
        </w:numPr>
        <w:shd w:val="clear" w:color="auto" w:fill="FFFFFF"/>
        <w:tabs>
          <w:tab w:val="clear" w:pos="360"/>
          <w:tab w:val="left" w:pos="1080"/>
        </w:tabs>
        <w:ind w:left="1080"/>
        <w:jc w:val="both"/>
        <w:rPr>
          <w:bCs/>
          <w:color w:val="000000"/>
        </w:rPr>
      </w:pPr>
      <w:r w:rsidRPr="00EB7E4F">
        <w:rPr>
          <w:color w:val="000000"/>
        </w:rPr>
        <w:t>Территориальное управление Федеральной службы по надзору в сфере защиты прав потребителей и благополучия человека по Санкт-Петербургу;</w:t>
      </w:r>
    </w:p>
    <w:p w:rsidR="00CE76C7" w:rsidRPr="00EB7E4F" w:rsidRDefault="00CE76C7" w:rsidP="00EB7E4F">
      <w:pPr>
        <w:numPr>
          <w:ilvl w:val="0"/>
          <w:numId w:val="4"/>
        </w:numPr>
        <w:shd w:val="clear" w:color="auto" w:fill="FFFFFF"/>
        <w:tabs>
          <w:tab w:val="clear" w:pos="360"/>
          <w:tab w:val="left" w:pos="1080"/>
        </w:tabs>
        <w:ind w:left="1080"/>
        <w:jc w:val="both"/>
        <w:rPr>
          <w:bCs/>
          <w:color w:val="000000"/>
        </w:rPr>
      </w:pPr>
      <w:r w:rsidRPr="00EB7E4F">
        <w:rPr>
          <w:color w:val="000000"/>
        </w:rPr>
        <w:t>Управление по Технологическому и экологическому надзору Ростехнадзора по Санкт-Петербургу;</w:t>
      </w:r>
    </w:p>
    <w:p w:rsidR="00CE76C7" w:rsidRDefault="00CE76C7" w:rsidP="00EB7E4F">
      <w:pPr>
        <w:numPr>
          <w:ilvl w:val="0"/>
          <w:numId w:val="4"/>
        </w:numPr>
        <w:shd w:val="clear" w:color="auto" w:fill="FFFFFF"/>
        <w:tabs>
          <w:tab w:val="clear" w:pos="360"/>
          <w:tab w:val="left" w:pos="1080"/>
        </w:tabs>
        <w:ind w:left="1080"/>
        <w:jc w:val="both"/>
        <w:rPr>
          <w:bCs/>
          <w:color w:val="000000"/>
        </w:rPr>
      </w:pPr>
      <w:r w:rsidRPr="00EB7E4F">
        <w:rPr>
          <w:color w:val="000000"/>
        </w:rPr>
        <w:t>Управление пожарного надзора ГУ МЧС России по Санкт-Петербургу;</w:t>
      </w:r>
    </w:p>
    <w:p w:rsidR="00CE76C7" w:rsidRPr="00EB7E4F" w:rsidRDefault="00CE76C7" w:rsidP="00EB7E4F">
      <w:pPr>
        <w:numPr>
          <w:ilvl w:val="0"/>
          <w:numId w:val="4"/>
        </w:numPr>
        <w:shd w:val="clear" w:color="auto" w:fill="FFFFFF"/>
        <w:tabs>
          <w:tab w:val="clear" w:pos="360"/>
          <w:tab w:val="left" w:pos="1080"/>
        </w:tabs>
        <w:ind w:left="1080"/>
        <w:jc w:val="both"/>
        <w:rPr>
          <w:bCs/>
          <w:color w:val="000000"/>
        </w:rPr>
      </w:pPr>
      <w:r w:rsidRPr="00EB7E4F">
        <w:rPr>
          <w:color w:val="000000"/>
        </w:rPr>
        <w:t>Государственная административно-техническая инспекция.</w:t>
      </w:r>
    </w:p>
    <w:p w:rsidR="00CE76C7" w:rsidRDefault="00CE76C7" w:rsidP="00EB7E4F">
      <w:pPr>
        <w:jc w:val="both"/>
        <w:rPr>
          <w:color w:val="000000"/>
        </w:rPr>
      </w:pPr>
    </w:p>
    <w:p w:rsidR="00CE76C7" w:rsidRPr="00EA26FE" w:rsidRDefault="00CE76C7">
      <w:pPr>
        <w:jc w:val="both"/>
      </w:pPr>
    </w:p>
    <w:p w:rsidR="00CE76C7" w:rsidRPr="00EA26FE" w:rsidRDefault="00CE76C7">
      <w:pPr>
        <w:jc w:val="both"/>
        <w:rPr>
          <w:b/>
          <w:bCs/>
        </w:rPr>
      </w:pPr>
      <w:r w:rsidRPr="00EA26FE">
        <w:rPr>
          <w:b/>
          <w:bCs/>
        </w:rPr>
        <w:tab/>
        <w:t>10. Меры по добровольному страхованию застройщиком возможных финансовых и прочих рисков при осуществлении проекта строительства.</w:t>
      </w:r>
    </w:p>
    <w:p w:rsidR="00CE76C7" w:rsidRPr="00EA26FE" w:rsidRDefault="00CE76C7">
      <w:pPr>
        <w:jc w:val="both"/>
        <w:rPr>
          <w:bCs/>
          <w:lang w:val="en-US"/>
        </w:rPr>
      </w:pPr>
    </w:p>
    <w:p w:rsidR="00CE76C7" w:rsidRPr="00EA26FE" w:rsidRDefault="00CE76C7">
      <w:pPr>
        <w:jc w:val="both"/>
        <w:rPr>
          <w:bCs/>
        </w:rPr>
      </w:pPr>
      <w:r w:rsidRPr="00EA26FE">
        <w:rPr>
          <w:bCs/>
        </w:rPr>
        <w:t>Страхование не осуществляется.</w:t>
      </w:r>
    </w:p>
    <w:p w:rsidR="00CE76C7" w:rsidRPr="00EA26FE" w:rsidRDefault="00CE76C7">
      <w:pPr>
        <w:jc w:val="both"/>
        <w:rPr>
          <w:b/>
          <w:bCs/>
        </w:rPr>
      </w:pPr>
    </w:p>
    <w:p w:rsidR="00CE76C7" w:rsidRPr="00EA26FE" w:rsidRDefault="00CE76C7">
      <w:pPr>
        <w:jc w:val="both"/>
        <w:rPr>
          <w:b/>
          <w:bCs/>
        </w:rPr>
      </w:pPr>
      <w:r w:rsidRPr="00EA26FE">
        <w:rPr>
          <w:b/>
          <w:bCs/>
        </w:rPr>
        <w:tab/>
      </w:r>
      <w:r w:rsidRPr="00EA26FE">
        <w:t xml:space="preserve"> </w:t>
      </w:r>
      <w:r w:rsidRPr="00EA26FE">
        <w:rPr>
          <w:b/>
          <w:bCs/>
        </w:rPr>
        <w:t>11. Планируемая стоимость строительства жилого дома:</w:t>
      </w:r>
    </w:p>
    <w:p w:rsidR="00CE76C7" w:rsidRPr="00EA26FE" w:rsidRDefault="00CE76C7">
      <w:pPr>
        <w:jc w:val="both"/>
      </w:pPr>
    </w:p>
    <w:p w:rsidR="00CE76C7" w:rsidRPr="00EA26FE" w:rsidRDefault="00CE76C7">
      <w:pPr>
        <w:jc w:val="both"/>
      </w:pPr>
      <w:r w:rsidRPr="00EA26FE">
        <w:tab/>
        <w:t xml:space="preserve">Ориентировочная стоимость </w:t>
      </w:r>
      <w:r w:rsidRPr="00630421">
        <w:t>строительства (создания) жилого дома на дату опубликования настоящей декларации составляет:</w:t>
      </w:r>
      <w:r w:rsidRPr="00630421">
        <w:rPr>
          <w:rStyle w:val="Strong"/>
          <w:bCs/>
        </w:rPr>
        <w:t xml:space="preserve"> 2 347 297 800 руб. 00 коп</w:t>
      </w:r>
      <w:r w:rsidRPr="00630421">
        <w:rPr>
          <w:rStyle w:val="Strong"/>
          <w:b w:val="0"/>
          <w:bCs/>
        </w:rPr>
        <w:t xml:space="preserve">. </w:t>
      </w:r>
      <w:r w:rsidRPr="00630421">
        <w:rPr>
          <w:b/>
        </w:rPr>
        <w:t>(Два миллиарда триста сорок семь миллионов двести девяносто семь тысяч восемьсот рублей 00 копеек)</w:t>
      </w:r>
      <w:r w:rsidRPr="00630421">
        <w:t xml:space="preserve"> и подлежит корректировке при уточнении фактической стоимости закупаемых для целей строительства Объекта строительных</w:t>
      </w:r>
      <w:r w:rsidRPr="00EA26FE">
        <w:t xml:space="preserve"> материалов и оборудования, а также при изменении цен договоров подряда.</w:t>
      </w:r>
    </w:p>
    <w:p w:rsidR="00CE76C7" w:rsidRPr="00EA26FE" w:rsidRDefault="00CE76C7">
      <w:pPr>
        <w:shd w:val="clear" w:color="auto" w:fill="FFFFFF"/>
        <w:jc w:val="both"/>
        <w:rPr>
          <w:b/>
          <w:bCs/>
        </w:rPr>
      </w:pPr>
    </w:p>
    <w:p w:rsidR="00CE76C7" w:rsidRPr="00EA26FE" w:rsidRDefault="00CE76C7">
      <w:pPr>
        <w:shd w:val="clear" w:color="auto" w:fill="FFFFFF"/>
        <w:jc w:val="both"/>
        <w:rPr>
          <w:b/>
          <w:bCs/>
        </w:rPr>
      </w:pPr>
      <w:r w:rsidRPr="00EA26FE">
        <w:rPr>
          <w:b/>
          <w:bCs/>
        </w:rPr>
        <w:tab/>
        <w:t>12. Перечень организаций, осуществляющих основные строительно-монтажные и другие работы:</w:t>
      </w:r>
    </w:p>
    <w:p w:rsidR="00CE76C7" w:rsidRPr="00EA26FE" w:rsidRDefault="00CE76C7">
      <w:pPr>
        <w:shd w:val="clear" w:color="auto" w:fill="FFFFFF"/>
        <w:jc w:val="both"/>
        <w:rPr>
          <w:b/>
          <w:bCs/>
        </w:rPr>
      </w:pPr>
    </w:p>
    <w:p w:rsidR="00CE76C7" w:rsidRPr="00EA26FE" w:rsidRDefault="00CE76C7" w:rsidP="00041BB4">
      <w:pPr>
        <w:jc w:val="both"/>
        <w:rPr>
          <w:bCs/>
          <w:sz w:val="22"/>
          <w:szCs w:val="22"/>
        </w:rPr>
      </w:pPr>
      <w:r w:rsidRPr="00EA26FE">
        <w:rPr>
          <w:sz w:val="22"/>
          <w:szCs w:val="22"/>
        </w:rPr>
        <w:t xml:space="preserve">Проектная организация: ООО </w:t>
      </w:r>
      <w:r w:rsidRPr="00EA26FE">
        <w:rPr>
          <w:bCs/>
          <w:sz w:val="22"/>
          <w:szCs w:val="22"/>
        </w:rPr>
        <w:t>«Строительная компания «Дальпитерстрой»;</w:t>
      </w:r>
    </w:p>
    <w:p w:rsidR="00CE76C7" w:rsidRPr="00EA26FE" w:rsidRDefault="00CE76C7" w:rsidP="00041BB4">
      <w:pPr>
        <w:shd w:val="clear" w:color="auto" w:fill="FFFFFF"/>
        <w:jc w:val="both"/>
        <w:rPr>
          <w:bCs/>
          <w:sz w:val="22"/>
          <w:szCs w:val="22"/>
        </w:rPr>
      </w:pPr>
      <w:r w:rsidRPr="00EA26FE">
        <w:rPr>
          <w:bCs/>
          <w:sz w:val="22"/>
          <w:szCs w:val="22"/>
        </w:rPr>
        <w:t>Генеральный подрядчик: ООО «Дальпитерстрой»;</w:t>
      </w:r>
    </w:p>
    <w:p w:rsidR="00CE76C7" w:rsidRPr="00EA26FE" w:rsidRDefault="00CE76C7" w:rsidP="00041BB4">
      <w:pPr>
        <w:shd w:val="clear" w:color="auto" w:fill="FFFFFF"/>
        <w:jc w:val="both"/>
        <w:rPr>
          <w:bCs/>
        </w:rPr>
      </w:pPr>
      <w:r w:rsidRPr="00EA26FE">
        <w:rPr>
          <w:bCs/>
          <w:sz w:val="22"/>
          <w:szCs w:val="22"/>
        </w:rPr>
        <w:t>Застройщик/заказчик строительства: ООО «Строительная компания «Дальпитерстрой».</w:t>
      </w:r>
    </w:p>
    <w:p w:rsidR="00CE76C7" w:rsidRPr="00EA26FE" w:rsidRDefault="00CE76C7">
      <w:pPr>
        <w:shd w:val="clear" w:color="auto" w:fill="FFFFFF"/>
        <w:jc w:val="both"/>
        <w:rPr>
          <w:bCs/>
        </w:rPr>
      </w:pPr>
    </w:p>
    <w:p w:rsidR="00CE76C7" w:rsidRPr="00EA26FE" w:rsidRDefault="00CE76C7">
      <w:pPr>
        <w:shd w:val="clear" w:color="auto" w:fill="FFFFFF"/>
        <w:jc w:val="both"/>
        <w:rPr>
          <w:b/>
          <w:bCs/>
        </w:rPr>
      </w:pPr>
      <w:r w:rsidRPr="00EA26FE">
        <w:rPr>
          <w:b/>
          <w:bCs/>
        </w:rPr>
        <w:tab/>
        <w:t>13. Способ обеспечения исполнения обязательств застройщика по договору:</w:t>
      </w:r>
    </w:p>
    <w:p w:rsidR="00CE76C7" w:rsidRPr="00EA26FE" w:rsidRDefault="00CE76C7">
      <w:pPr>
        <w:jc w:val="both"/>
        <w:rPr>
          <w:bCs/>
        </w:rPr>
      </w:pPr>
    </w:p>
    <w:p w:rsidR="00CE76C7" w:rsidRPr="00EA26FE" w:rsidRDefault="00CE76C7" w:rsidP="00CF0756">
      <w:pPr>
        <w:ind w:firstLine="709"/>
        <w:jc w:val="both"/>
        <w:rPr>
          <w:bCs/>
        </w:rPr>
      </w:pPr>
      <w:r w:rsidRPr="00EA26FE">
        <w:rPr>
          <w:bCs/>
        </w:rPr>
        <w:t>Залог, в порядке предусмотренном ст. 13-15 ФЗ № 214 — ФЗ от 30.12.2004 года «Об участии в долевом строительстве многоквартирных домов и иных объектов недвижимости и внесении изменений в некоторые законодательные акты РФ».</w:t>
      </w:r>
    </w:p>
    <w:p w:rsidR="00CE76C7" w:rsidRPr="00EA26FE" w:rsidRDefault="00CE76C7">
      <w:pPr>
        <w:jc w:val="both"/>
        <w:rPr>
          <w:bCs/>
        </w:rPr>
      </w:pPr>
    </w:p>
    <w:p w:rsidR="00CE76C7" w:rsidRPr="00EA26FE" w:rsidRDefault="00CE76C7">
      <w:pPr>
        <w:jc w:val="both"/>
        <w:rPr>
          <w:b/>
          <w:bCs/>
        </w:rPr>
      </w:pPr>
      <w:r w:rsidRPr="00EA26FE">
        <w:rPr>
          <w:b/>
          <w:bCs/>
        </w:rPr>
        <w:tab/>
        <w:t>14. Иные договоры и сделки, на основании которых привлекаются денежные средства для строительства многоквартирных домов, за исключением привлечения денежных средств на основании договоров:</w:t>
      </w:r>
    </w:p>
    <w:p w:rsidR="00CE76C7" w:rsidRPr="00EA26FE" w:rsidRDefault="00CE76C7">
      <w:pPr>
        <w:jc w:val="both"/>
      </w:pPr>
    </w:p>
    <w:p w:rsidR="00CE76C7" w:rsidRDefault="00CE76C7">
      <w:pPr>
        <w:jc w:val="both"/>
      </w:pPr>
      <w:r w:rsidRPr="00EA26FE">
        <w:t>Нет.</w:t>
      </w:r>
    </w:p>
    <w:p w:rsidR="00CE76C7" w:rsidRDefault="00CE76C7">
      <w:pPr>
        <w:jc w:val="both"/>
      </w:pPr>
    </w:p>
    <w:p w:rsidR="00CE76C7" w:rsidRPr="00EA26FE" w:rsidRDefault="00CE76C7">
      <w:pPr>
        <w:jc w:val="both"/>
        <w:rPr>
          <w:b/>
          <w:bCs/>
        </w:rPr>
      </w:pPr>
      <w:r w:rsidRPr="00EA26FE">
        <w:rPr>
          <w:b/>
          <w:bCs/>
        </w:rPr>
        <w:t>Директор ООО «Строительная</w:t>
      </w:r>
    </w:p>
    <w:p w:rsidR="00CE76C7" w:rsidRPr="00EA26FE" w:rsidRDefault="00CE76C7">
      <w:pPr>
        <w:jc w:val="both"/>
      </w:pPr>
      <w:r w:rsidRPr="00EA26FE">
        <w:rPr>
          <w:b/>
          <w:bCs/>
        </w:rPr>
        <w:t>компания «Дальпитерстрой»</w:t>
      </w:r>
      <w:r w:rsidRPr="00EA26FE">
        <w:rPr>
          <w:b/>
          <w:bCs/>
        </w:rPr>
        <w:tab/>
      </w:r>
      <w:r w:rsidRPr="00EA26FE">
        <w:rPr>
          <w:b/>
          <w:bCs/>
        </w:rPr>
        <w:tab/>
      </w:r>
      <w:r w:rsidRPr="00EA26FE">
        <w:rPr>
          <w:b/>
          <w:bCs/>
        </w:rPr>
        <w:tab/>
      </w:r>
      <w:r w:rsidRPr="00EA26FE">
        <w:rPr>
          <w:b/>
          <w:bCs/>
        </w:rPr>
        <w:tab/>
      </w:r>
      <w:r w:rsidRPr="00EA26FE">
        <w:rPr>
          <w:b/>
          <w:bCs/>
        </w:rPr>
        <w:tab/>
      </w:r>
      <w:r w:rsidRPr="00EA26FE">
        <w:rPr>
          <w:b/>
          <w:bCs/>
        </w:rPr>
        <w:tab/>
        <w:t>Скоров А.А.</w:t>
      </w:r>
    </w:p>
    <w:sectPr w:rsidR="00CE76C7" w:rsidRPr="00EA26FE" w:rsidSect="00E05216">
      <w:footerReference w:type="default" r:id="rId12"/>
      <w:pgSz w:w="11906" w:h="16838"/>
      <w:pgMar w:top="426" w:right="1134" w:bottom="1134" w:left="1134" w:header="720" w:footer="113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6C7" w:rsidRDefault="00CE76C7" w:rsidP="000742CB">
      <w:r>
        <w:separator/>
      </w:r>
    </w:p>
  </w:endnote>
  <w:endnote w:type="continuationSeparator" w:id="0">
    <w:p w:rsidR="00CE76C7" w:rsidRDefault="00CE76C7" w:rsidP="000742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6C7" w:rsidRDefault="00CE76C7">
    <w:pPr>
      <w:pStyle w:val="Footer"/>
      <w:jc w:val="right"/>
    </w:pPr>
    <w:fldSimple w:instr=" PAGE \*Arabic ">
      <w:r>
        <w:rPr>
          <w:noProof/>
        </w:rPr>
        <w:t>7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6C7" w:rsidRDefault="00CE76C7" w:rsidP="000742CB">
      <w:r>
        <w:separator/>
      </w:r>
    </w:p>
  </w:footnote>
  <w:footnote w:type="continuationSeparator" w:id="0">
    <w:p w:rsidR="00CE76C7" w:rsidRDefault="00CE76C7" w:rsidP="000742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7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EF20BF5"/>
    <w:multiLevelType w:val="multilevel"/>
    <w:tmpl w:val="E1F87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FBB294A"/>
    <w:multiLevelType w:val="multilevel"/>
    <w:tmpl w:val="91BC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2D707B"/>
    <w:multiLevelType w:val="multilevel"/>
    <w:tmpl w:val="DEAAADC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1"/>
  </w:num>
  <w:num w:numId="11">
    <w:abstractNumId w:val="9"/>
  </w:num>
  <w:num w:numId="12">
    <w:abstractNumId w:val="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stylePaneFormatFilter w:val="00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42CB"/>
    <w:rsid w:val="00002363"/>
    <w:rsid w:val="00020017"/>
    <w:rsid w:val="00041BB4"/>
    <w:rsid w:val="00043C00"/>
    <w:rsid w:val="000455EA"/>
    <w:rsid w:val="00046AEE"/>
    <w:rsid w:val="000742CB"/>
    <w:rsid w:val="00084F9E"/>
    <w:rsid w:val="000A6DFE"/>
    <w:rsid w:val="001011CE"/>
    <w:rsid w:val="00121F6F"/>
    <w:rsid w:val="00161DC6"/>
    <w:rsid w:val="001D1650"/>
    <w:rsid w:val="001D1979"/>
    <w:rsid w:val="001D2476"/>
    <w:rsid w:val="001E63F3"/>
    <w:rsid w:val="00211C7E"/>
    <w:rsid w:val="00240D7F"/>
    <w:rsid w:val="002845EE"/>
    <w:rsid w:val="002E54D9"/>
    <w:rsid w:val="0030065A"/>
    <w:rsid w:val="003179B0"/>
    <w:rsid w:val="00326051"/>
    <w:rsid w:val="00336FB2"/>
    <w:rsid w:val="00345131"/>
    <w:rsid w:val="003621AC"/>
    <w:rsid w:val="00374D97"/>
    <w:rsid w:val="003A127A"/>
    <w:rsid w:val="003C1BB7"/>
    <w:rsid w:val="0041686D"/>
    <w:rsid w:val="00430DEF"/>
    <w:rsid w:val="00435839"/>
    <w:rsid w:val="00466FC8"/>
    <w:rsid w:val="00504A8B"/>
    <w:rsid w:val="005140B4"/>
    <w:rsid w:val="00516386"/>
    <w:rsid w:val="005A7335"/>
    <w:rsid w:val="005D13DD"/>
    <w:rsid w:val="005F08F9"/>
    <w:rsid w:val="00630421"/>
    <w:rsid w:val="0064342B"/>
    <w:rsid w:val="00663F84"/>
    <w:rsid w:val="00666440"/>
    <w:rsid w:val="006929F4"/>
    <w:rsid w:val="00694BC0"/>
    <w:rsid w:val="006D28BF"/>
    <w:rsid w:val="006D629B"/>
    <w:rsid w:val="006D762D"/>
    <w:rsid w:val="0070307B"/>
    <w:rsid w:val="007208F8"/>
    <w:rsid w:val="00774F6E"/>
    <w:rsid w:val="00777AED"/>
    <w:rsid w:val="007A711E"/>
    <w:rsid w:val="007B4EB5"/>
    <w:rsid w:val="007D2042"/>
    <w:rsid w:val="007E0A78"/>
    <w:rsid w:val="00854749"/>
    <w:rsid w:val="00892506"/>
    <w:rsid w:val="0089282E"/>
    <w:rsid w:val="008A6F9F"/>
    <w:rsid w:val="008D5600"/>
    <w:rsid w:val="008E185B"/>
    <w:rsid w:val="008E7911"/>
    <w:rsid w:val="008E7A5C"/>
    <w:rsid w:val="00926BE2"/>
    <w:rsid w:val="00960DA7"/>
    <w:rsid w:val="009726E6"/>
    <w:rsid w:val="009C34B5"/>
    <w:rsid w:val="009C6442"/>
    <w:rsid w:val="009D2CC3"/>
    <w:rsid w:val="00A2190D"/>
    <w:rsid w:val="00A852E8"/>
    <w:rsid w:val="00AA11C8"/>
    <w:rsid w:val="00AA3279"/>
    <w:rsid w:val="00AA66BC"/>
    <w:rsid w:val="00AC67F1"/>
    <w:rsid w:val="00AE4697"/>
    <w:rsid w:val="00AF266E"/>
    <w:rsid w:val="00B47575"/>
    <w:rsid w:val="00B7763B"/>
    <w:rsid w:val="00BA0B7D"/>
    <w:rsid w:val="00BB3035"/>
    <w:rsid w:val="00BC3EC1"/>
    <w:rsid w:val="00BF5E19"/>
    <w:rsid w:val="00C2121F"/>
    <w:rsid w:val="00C24D4D"/>
    <w:rsid w:val="00C66189"/>
    <w:rsid w:val="00C72A09"/>
    <w:rsid w:val="00C7572A"/>
    <w:rsid w:val="00CA0EA1"/>
    <w:rsid w:val="00CC3786"/>
    <w:rsid w:val="00CE76C7"/>
    <w:rsid w:val="00CF0756"/>
    <w:rsid w:val="00CF2ED9"/>
    <w:rsid w:val="00CF543D"/>
    <w:rsid w:val="00D13D81"/>
    <w:rsid w:val="00D521FC"/>
    <w:rsid w:val="00DA3ED0"/>
    <w:rsid w:val="00DB10C5"/>
    <w:rsid w:val="00DE3584"/>
    <w:rsid w:val="00E05216"/>
    <w:rsid w:val="00E33060"/>
    <w:rsid w:val="00E35560"/>
    <w:rsid w:val="00E613FF"/>
    <w:rsid w:val="00E71C0F"/>
    <w:rsid w:val="00EA26FE"/>
    <w:rsid w:val="00EA7DF5"/>
    <w:rsid w:val="00EB7E4F"/>
    <w:rsid w:val="00ED04DD"/>
    <w:rsid w:val="00EF2C5F"/>
    <w:rsid w:val="00F277CD"/>
    <w:rsid w:val="00F567DC"/>
    <w:rsid w:val="00F621C5"/>
    <w:rsid w:val="00F671CE"/>
    <w:rsid w:val="00F70129"/>
    <w:rsid w:val="00F93282"/>
    <w:rsid w:val="00F97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D81"/>
    <w:pPr>
      <w:widowControl w:val="0"/>
      <w:suppressAutoHyphens/>
    </w:pPr>
    <w:rPr>
      <w:kern w:val="1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21A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13D81"/>
    <w:pPr>
      <w:keepNext/>
      <w:numPr>
        <w:ilvl w:val="6"/>
        <w:numId w:val="1"/>
      </w:numPr>
      <w:spacing w:line="300" w:lineRule="exact"/>
      <w:outlineLvl w:val="6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621AC"/>
    <w:rPr>
      <w:rFonts w:ascii="Cambria" w:hAnsi="Cambria" w:cs="Times New Roman"/>
      <w:b/>
      <w:bCs/>
      <w:i/>
      <w:iCs/>
      <w:kern w:val="1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5E89"/>
    <w:rPr>
      <w:rFonts w:asciiTheme="minorHAnsi" w:eastAsiaTheme="minorEastAsia" w:hAnsiTheme="minorHAnsi" w:cstheme="minorBidi"/>
      <w:kern w:val="1"/>
      <w:sz w:val="24"/>
      <w:szCs w:val="24"/>
    </w:rPr>
  </w:style>
  <w:style w:type="character" w:customStyle="1" w:styleId="WW8Num2z0">
    <w:name w:val="WW8Num2z0"/>
    <w:uiPriority w:val="99"/>
    <w:rsid w:val="00D13D81"/>
    <w:rPr>
      <w:rFonts w:ascii="Symbol" w:hAnsi="Symbol"/>
      <w:sz w:val="18"/>
    </w:rPr>
  </w:style>
  <w:style w:type="character" w:customStyle="1" w:styleId="WW8Num3z0">
    <w:name w:val="WW8Num3z0"/>
    <w:uiPriority w:val="99"/>
    <w:rsid w:val="00D13D81"/>
    <w:rPr>
      <w:rFonts w:ascii="Symbol" w:hAnsi="Symbol"/>
      <w:sz w:val="18"/>
    </w:rPr>
  </w:style>
  <w:style w:type="character" w:customStyle="1" w:styleId="WW8Num4z0">
    <w:name w:val="WW8Num4z0"/>
    <w:uiPriority w:val="99"/>
    <w:rsid w:val="00D13D81"/>
    <w:rPr>
      <w:rFonts w:ascii="Symbol" w:hAnsi="Symbol"/>
      <w:sz w:val="18"/>
    </w:rPr>
  </w:style>
  <w:style w:type="character" w:customStyle="1" w:styleId="WW8Num7z0">
    <w:name w:val="WW8Num7z0"/>
    <w:uiPriority w:val="99"/>
    <w:rsid w:val="00D13D81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D13D81"/>
  </w:style>
  <w:style w:type="character" w:customStyle="1" w:styleId="WW-Absatz-Standardschriftart">
    <w:name w:val="WW-Absatz-Standardschriftart"/>
    <w:uiPriority w:val="99"/>
    <w:rsid w:val="00D13D81"/>
  </w:style>
  <w:style w:type="character" w:customStyle="1" w:styleId="WW-Absatz-Standardschriftart1">
    <w:name w:val="WW-Absatz-Standardschriftart1"/>
    <w:uiPriority w:val="99"/>
    <w:rsid w:val="00D13D81"/>
  </w:style>
  <w:style w:type="character" w:customStyle="1" w:styleId="WW-Absatz-Standardschriftart11">
    <w:name w:val="WW-Absatz-Standardschriftart11"/>
    <w:uiPriority w:val="99"/>
    <w:rsid w:val="00D13D81"/>
  </w:style>
  <w:style w:type="character" w:customStyle="1" w:styleId="WW8Num2z1">
    <w:name w:val="WW8Num2z1"/>
    <w:uiPriority w:val="99"/>
    <w:rsid w:val="00D13D81"/>
    <w:rPr>
      <w:rFonts w:ascii="Symbol" w:hAnsi="Symbol"/>
      <w:sz w:val="18"/>
    </w:rPr>
  </w:style>
  <w:style w:type="character" w:customStyle="1" w:styleId="WW-Absatz-Standardschriftart111">
    <w:name w:val="WW-Absatz-Standardschriftart111"/>
    <w:uiPriority w:val="99"/>
    <w:rsid w:val="00D13D81"/>
  </w:style>
  <w:style w:type="character" w:customStyle="1" w:styleId="WW8Num1z0">
    <w:name w:val="WW8Num1z0"/>
    <w:uiPriority w:val="99"/>
    <w:rsid w:val="00D13D81"/>
    <w:rPr>
      <w:rFonts w:ascii="Symbol" w:hAnsi="Symbol"/>
      <w:color w:val="auto"/>
      <w:sz w:val="18"/>
    </w:rPr>
  </w:style>
  <w:style w:type="character" w:customStyle="1" w:styleId="WW8Num1z1">
    <w:name w:val="WW8Num1z1"/>
    <w:uiPriority w:val="99"/>
    <w:rsid w:val="00D13D81"/>
    <w:rPr>
      <w:rFonts w:ascii="Symbol" w:hAnsi="Symbol"/>
      <w:sz w:val="18"/>
    </w:rPr>
  </w:style>
  <w:style w:type="character" w:customStyle="1" w:styleId="WW8Num12z0">
    <w:name w:val="WW8Num12z0"/>
    <w:uiPriority w:val="99"/>
    <w:rsid w:val="00D13D81"/>
    <w:rPr>
      <w:rFonts w:ascii="Symbol" w:hAnsi="Symbol"/>
      <w:sz w:val="18"/>
    </w:rPr>
  </w:style>
  <w:style w:type="character" w:customStyle="1" w:styleId="WW8Num13z0">
    <w:name w:val="WW8Num13z0"/>
    <w:uiPriority w:val="99"/>
    <w:rsid w:val="00D13D81"/>
    <w:rPr>
      <w:rFonts w:ascii="Symbol" w:hAnsi="Symbol"/>
      <w:sz w:val="18"/>
    </w:rPr>
  </w:style>
  <w:style w:type="character" w:customStyle="1" w:styleId="1">
    <w:name w:val="Основной шрифт абзаца1"/>
    <w:uiPriority w:val="99"/>
    <w:rsid w:val="00D13D81"/>
  </w:style>
  <w:style w:type="character" w:customStyle="1" w:styleId="WW8Num6z0">
    <w:name w:val="WW8Num6z0"/>
    <w:uiPriority w:val="99"/>
    <w:rsid w:val="00D13D81"/>
    <w:rPr>
      <w:rFonts w:ascii="Symbol" w:hAnsi="Symbol"/>
      <w:sz w:val="18"/>
    </w:rPr>
  </w:style>
  <w:style w:type="character" w:customStyle="1" w:styleId="a">
    <w:name w:val="Символ нумерации"/>
    <w:uiPriority w:val="99"/>
    <w:rsid w:val="00D13D81"/>
  </w:style>
  <w:style w:type="character" w:styleId="Strong">
    <w:name w:val="Strong"/>
    <w:basedOn w:val="DefaultParagraphFont"/>
    <w:uiPriority w:val="99"/>
    <w:qFormat/>
    <w:rsid w:val="00D13D81"/>
    <w:rPr>
      <w:rFonts w:cs="Times New Roman"/>
      <w:b/>
    </w:rPr>
  </w:style>
  <w:style w:type="character" w:styleId="Hyperlink">
    <w:name w:val="Hyperlink"/>
    <w:basedOn w:val="DefaultParagraphFont"/>
    <w:uiPriority w:val="99"/>
    <w:rsid w:val="00D13D81"/>
    <w:rPr>
      <w:rFonts w:cs="Times New Roman"/>
      <w:color w:val="000080"/>
      <w:u w:val="single"/>
    </w:rPr>
  </w:style>
  <w:style w:type="character" w:customStyle="1" w:styleId="a0">
    <w:name w:val="Маркеры списка"/>
    <w:uiPriority w:val="99"/>
    <w:rsid w:val="00D13D81"/>
    <w:rPr>
      <w:rFonts w:ascii="StarSymbol" w:eastAsia="StarSymbol" w:hAnsi="StarSymbol"/>
      <w:sz w:val="18"/>
    </w:rPr>
  </w:style>
  <w:style w:type="paragraph" w:customStyle="1" w:styleId="a1">
    <w:name w:val="Заголовок"/>
    <w:basedOn w:val="Normal"/>
    <w:next w:val="BodyText"/>
    <w:uiPriority w:val="99"/>
    <w:rsid w:val="00D13D8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D13D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35E89"/>
    <w:rPr>
      <w:kern w:val="1"/>
      <w:sz w:val="24"/>
      <w:szCs w:val="24"/>
    </w:rPr>
  </w:style>
  <w:style w:type="paragraph" w:styleId="List">
    <w:name w:val="List"/>
    <w:basedOn w:val="BodyText"/>
    <w:uiPriority w:val="99"/>
    <w:rsid w:val="00D13D81"/>
    <w:rPr>
      <w:rFonts w:cs="Tahoma"/>
    </w:rPr>
  </w:style>
  <w:style w:type="paragraph" w:customStyle="1" w:styleId="2">
    <w:name w:val="Название2"/>
    <w:basedOn w:val="Normal"/>
    <w:uiPriority w:val="99"/>
    <w:rsid w:val="00D13D81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Normal"/>
    <w:uiPriority w:val="99"/>
    <w:rsid w:val="00D13D81"/>
    <w:pPr>
      <w:suppressLineNumbers/>
    </w:pPr>
    <w:rPr>
      <w:rFonts w:ascii="Arial" w:hAnsi="Arial" w:cs="Mangal"/>
    </w:rPr>
  </w:style>
  <w:style w:type="paragraph" w:styleId="Title">
    <w:name w:val="Title"/>
    <w:basedOn w:val="a1"/>
    <w:next w:val="Subtitle"/>
    <w:link w:val="TitleChar"/>
    <w:uiPriority w:val="99"/>
    <w:qFormat/>
    <w:rsid w:val="00D13D81"/>
  </w:style>
  <w:style w:type="character" w:customStyle="1" w:styleId="TitleChar">
    <w:name w:val="Title Char"/>
    <w:basedOn w:val="DefaultParagraphFont"/>
    <w:link w:val="Title"/>
    <w:uiPriority w:val="10"/>
    <w:rsid w:val="00235E8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a1"/>
    <w:next w:val="BodyText"/>
    <w:link w:val="SubtitleChar"/>
    <w:uiPriority w:val="99"/>
    <w:qFormat/>
    <w:rsid w:val="00D13D81"/>
    <w:pPr>
      <w:jc w:val="center"/>
    </w:pPr>
    <w:rPr>
      <w:i/>
      <w:iCs/>
    </w:rPr>
  </w:style>
  <w:style w:type="character" w:customStyle="1" w:styleId="SubtitleChar">
    <w:name w:val="Subtitle Char"/>
    <w:basedOn w:val="DefaultParagraphFont"/>
    <w:link w:val="Subtitle"/>
    <w:uiPriority w:val="11"/>
    <w:rsid w:val="00235E89"/>
    <w:rPr>
      <w:rFonts w:asciiTheme="majorHAnsi" w:eastAsiaTheme="majorEastAsia" w:hAnsiTheme="majorHAnsi" w:cstheme="majorBidi"/>
      <w:kern w:val="1"/>
      <w:sz w:val="24"/>
      <w:szCs w:val="24"/>
    </w:rPr>
  </w:style>
  <w:style w:type="paragraph" w:customStyle="1" w:styleId="10">
    <w:name w:val="Название1"/>
    <w:basedOn w:val="Normal"/>
    <w:uiPriority w:val="99"/>
    <w:rsid w:val="00D13D81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Normal"/>
    <w:uiPriority w:val="99"/>
    <w:rsid w:val="00D13D81"/>
    <w:pPr>
      <w:suppressLineNumbers/>
    </w:pPr>
    <w:rPr>
      <w:rFonts w:cs="Tahoma"/>
    </w:rPr>
  </w:style>
  <w:style w:type="paragraph" w:customStyle="1" w:styleId="a2">
    <w:name w:val="Содержимое таблицы"/>
    <w:basedOn w:val="Normal"/>
    <w:uiPriority w:val="99"/>
    <w:rsid w:val="00D13D81"/>
    <w:pPr>
      <w:suppressLineNumbers/>
    </w:pPr>
  </w:style>
  <w:style w:type="paragraph" w:styleId="NormalWeb">
    <w:name w:val="Normal (Web)"/>
    <w:basedOn w:val="Normal"/>
    <w:uiPriority w:val="99"/>
    <w:rsid w:val="00D13D81"/>
    <w:pPr>
      <w:spacing w:before="100" w:after="100"/>
    </w:pPr>
  </w:style>
  <w:style w:type="paragraph" w:customStyle="1" w:styleId="ConsNormal">
    <w:name w:val="ConsNormal"/>
    <w:uiPriority w:val="99"/>
    <w:rsid w:val="00D13D81"/>
    <w:pPr>
      <w:suppressAutoHyphens/>
      <w:autoSpaceDE w:val="0"/>
      <w:ind w:right="19772" w:firstLine="720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Normal"/>
    <w:uiPriority w:val="99"/>
    <w:rsid w:val="00D13D81"/>
    <w:rPr>
      <w:sz w:val="22"/>
    </w:rPr>
  </w:style>
  <w:style w:type="paragraph" w:styleId="Footer">
    <w:name w:val="footer"/>
    <w:basedOn w:val="Normal"/>
    <w:link w:val="FooterChar"/>
    <w:uiPriority w:val="99"/>
    <w:rsid w:val="00D13D81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5E89"/>
    <w:rPr>
      <w:kern w:val="1"/>
      <w:sz w:val="24"/>
      <w:szCs w:val="24"/>
    </w:rPr>
  </w:style>
  <w:style w:type="paragraph" w:customStyle="1" w:styleId="a3">
    <w:name w:val="Заголовок таблицы"/>
    <w:basedOn w:val="a2"/>
    <w:uiPriority w:val="99"/>
    <w:rsid w:val="00D13D81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rsid w:val="00D13D81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5E89"/>
    <w:rPr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16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16386"/>
    <w:rPr>
      <w:rFonts w:ascii="Tahoma" w:eastAsia="Times New Roman" w:hAnsi="Tahoma" w:cs="Tahoma"/>
      <w:kern w:val="1"/>
      <w:sz w:val="16"/>
      <w:szCs w:val="16"/>
    </w:rPr>
  </w:style>
  <w:style w:type="paragraph" w:customStyle="1" w:styleId="3">
    <w:name w:val="Стиль3"/>
    <w:basedOn w:val="Normal"/>
    <w:uiPriority w:val="99"/>
    <w:rsid w:val="003621AC"/>
    <w:pPr>
      <w:widowControl/>
      <w:spacing w:line="360" w:lineRule="auto"/>
      <w:ind w:left="426" w:right="282"/>
    </w:pPr>
    <w:rPr>
      <w:b/>
      <w:bCs/>
      <w:i/>
      <w:iCs/>
      <w:kern w:val="0"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58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lpiterstroy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alpiterstroy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lpiterstroy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dalpiterstro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alpiterstroy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7</Pages>
  <Words>3095</Words>
  <Characters>17642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Опубликована в сети</dc:title>
  <dc:subject/>
  <dc:creator>TAStepanova</dc:creator>
  <cp:keywords/>
  <dc:description/>
  <cp:lastModifiedBy>Юля</cp:lastModifiedBy>
  <cp:revision>2</cp:revision>
  <cp:lastPrinted>2013-07-19T12:48:00Z</cp:lastPrinted>
  <dcterms:created xsi:type="dcterms:W3CDTF">2018-05-30T10:51:00Z</dcterms:created>
  <dcterms:modified xsi:type="dcterms:W3CDTF">2018-05-30T10:51:00Z</dcterms:modified>
</cp:coreProperties>
</file>